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EBFB7" w14:textId="77777777" w:rsidR="003E5135" w:rsidRDefault="003E5135" w:rsidP="00B37516">
      <w:bookmarkStart w:id="0" w:name="_Toc496868540"/>
      <w:bookmarkStart w:id="1" w:name="_Toc384382342"/>
      <w:bookmarkStart w:id="2" w:name="_Toc384383259"/>
      <w:bookmarkStart w:id="3" w:name="_Toc384383288"/>
      <w:bookmarkStart w:id="4" w:name="_Toc384383328"/>
    </w:p>
    <w:p w14:paraId="4BDD9430" w14:textId="77777777" w:rsidR="003E5135" w:rsidRDefault="003E5135" w:rsidP="00B37516"/>
    <w:p w14:paraId="67E55404" w14:textId="77777777" w:rsidR="00B45F36" w:rsidRDefault="00B45F36" w:rsidP="00C20EBB"/>
    <w:p w14:paraId="44D5776F" w14:textId="2844866A" w:rsidR="00EF1E6B" w:rsidRDefault="00EF1E6B" w:rsidP="00B45F36">
      <w:pPr>
        <w:pStyle w:val="Heading10"/>
      </w:pPr>
      <w:r>
        <w:t xml:space="preserve">CCCH Internship Program </w:t>
      </w:r>
      <w:r w:rsidR="00B37516">
        <w:t xml:space="preserve">Expression of Interest </w:t>
      </w:r>
      <w:r>
        <w:t>Form</w:t>
      </w:r>
    </w:p>
    <w:p w14:paraId="73146468" w14:textId="77777777" w:rsidR="00B45F36" w:rsidRDefault="00B45F36" w:rsidP="00B45F36"/>
    <w:p w14:paraId="6C654244" w14:textId="77777777" w:rsidR="00F350DB" w:rsidRDefault="009E3A94" w:rsidP="00B37516">
      <w:r w:rsidRPr="00B45F36">
        <w:t>The CCCH Internship program provide</w:t>
      </w:r>
      <w:r w:rsidR="00081EEC">
        <w:t>s</w:t>
      </w:r>
      <w:r w:rsidRPr="00B45F36">
        <w:t xml:space="preserve"> an opportunity for undergraduate students to gain practical experience in the research </w:t>
      </w:r>
      <w:r w:rsidR="00FE57B4">
        <w:t xml:space="preserve">and evaluation </w:t>
      </w:r>
      <w:r w:rsidRPr="00B45F36">
        <w:t>industry.</w:t>
      </w:r>
      <w:r w:rsidR="004B7261" w:rsidRPr="00B45F36">
        <w:t xml:space="preserve"> </w:t>
      </w:r>
      <w:r w:rsidR="002E4C5C" w:rsidRPr="00B45F36">
        <w:t>Priority is given to students wh</w:t>
      </w:r>
      <w:r w:rsidR="0088686E" w:rsidRPr="00B45F36">
        <w:t xml:space="preserve">o are </w:t>
      </w:r>
      <w:r w:rsidR="00E80AF4">
        <w:t xml:space="preserve">seeking an </w:t>
      </w:r>
      <w:r w:rsidR="00A43037">
        <w:t>internship</w:t>
      </w:r>
      <w:r w:rsidR="00E80AF4">
        <w:t xml:space="preserve"> </w:t>
      </w:r>
      <w:r w:rsidR="0066633D">
        <w:t xml:space="preserve">that will </w:t>
      </w:r>
      <w:r w:rsidR="00FB0073">
        <w:t xml:space="preserve">be counted towards the completion of their degree. </w:t>
      </w:r>
    </w:p>
    <w:p w14:paraId="2F736DF7" w14:textId="664E7ED9" w:rsidR="00EF1E6B" w:rsidRDefault="00EF1E6B" w:rsidP="00B37516">
      <w:r>
        <w:t>To be co</w:t>
      </w:r>
      <w:bookmarkStart w:id="5" w:name="_Hlk187226680"/>
      <w:r>
        <w:t>nsidere</w:t>
      </w:r>
      <w:bookmarkEnd w:id="5"/>
      <w:r>
        <w:t>d for a placement at CCCH, please email this completed form and your respective attachments to exec.ccch@mcri.edu.au</w:t>
      </w:r>
    </w:p>
    <w:p w14:paraId="7A4E5C31" w14:textId="77777777" w:rsidR="00EF1E6B" w:rsidRDefault="00EF1E6B" w:rsidP="00B37516"/>
    <w:p w14:paraId="2B33BE3C" w14:textId="12D90F57" w:rsidR="00EF1E6B" w:rsidRPr="00986EB1" w:rsidRDefault="00EF1E6B" w:rsidP="00B37516">
      <w:pPr>
        <w:rPr>
          <w:i/>
          <w:iCs/>
        </w:rPr>
      </w:pPr>
      <w:r w:rsidRPr="00986EB1">
        <w:rPr>
          <w:i/>
          <w:iCs/>
        </w:rPr>
        <w:t xml:space="preserve">*Please note this is not a clinical placement, the Internship Program operates in the research </w:t>
      </w:r>
      <w:r w:rsidR="00DA4D3A">
        <w:rPr>
          <w:i/>
          <w:iCs/>
        </w:rPr>
        <w:t xml:space="preserve">and evaluation </w:t>
      </w:r>
      <w:r w:rsidRPr="00986EB1">
        <w:rPr>
          <w:i/>
          <w:iCs/>
        </w:rPr>
        <w:t xml:space="preserve">arm of our Centre. </w:t>
      </w:r>
    </w:p>
    <w:p w14:paraId="7B15D624" w14:textId="77777777" w:rsidR="00EF1E6B" w:rsidRDefault="00EF1E6B" w:rsidP="00B37516"/>
    <w:p w14:paraId="0FC514D3" w14:textId="77777777" w:rsidR="00EF1E6B" w:rsidRDefault="00EF1E6B" w:rsidP="00981C01">
      <w:pPr>
        <w:pStyle w:val="Heading2"/>
      </w:pPr>
      <w:r>
        <w:t>Your details</w:t>
      </w:r>
    </w:p>
    <w:tbl>
      <w:tblPr>
        <w:tblW w:w="9214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225"/>
        <w:gridCol w:w="3429"/>
      </w:tblGrid>
      <w:tr w:rsidR="00981C01" w:rsidRPr="00B475AF" w14:paraId="1194EA47" w14:textId="77777777" w:rsidTr="00431403">
        <w:trPr>
          <w:trHeight w:val="282"/>
        </w:trPr>
        <w:tc>
          <w:tcPr>
            <w:tcW w:w="1560" w:type="dxa"/>
            <w:shd w:val="clear" w:color="auto" w:fill="E6E6E6"/>
            <w:vAlign w:val="center"/>
          </w:tcPr>
          <w:p w14:paraId="506F8EEA" w14:textId="77777777" w:rsidR="00981C01" w:rsidRPr="00B475AF" w:rsidRDefault="00981C01" w:rsidP="00981C01">
            <w:pPr>
              <w:rPr>
                <w:lang w:val="en-GB"/>
              </w:rPr>
            </w:pPr>
            <w:r w:rsidRPr="00B475AF">
              <w:rPr>
                <w:lang w:val="en-GB"/>
              </w:rPr>
              <w:t xml:space="preserve">Surname </w:t>
            </w:r>
          </w:p>
        </w:tc>
        <w:tc>
          <w:tcPr>
            <w:tcW w:w="7654" w:type="dxa"/>
            <w:gridSpan w:val="2"/>
          </w:tcPr>
          <w:p w14:paraId="62CA9A78" w14:textId="77777777" w:rsidR="00981C01" w:rsidRPr="00B475AF" w:rsidRDefault="00981C01" w:rsidP="00981C01">
            <w:pPr>
              <w:rPr>
                <w:b/>
                <w:lang w:val="en-GB"/>
              </w:rPr>
            </w:pPr>
          </w:p>
        </w:tc>
      </w:tr>
      <w:tr w:rsidR="00981C01" w:rsidRPr="00B475AF" w14:paraId="7BFE870D" w14:textId="77777777" w:rsidTr="00431403">
        <w:trPr>
          <w:trHeight w:val="282"/>
        </w:trPr>
        <w:tc>
          <w:tcPr>
            <w:tcW w:w="1560" w:type="dxa"/>
            <w:shd w:val="clear" w:color="auto" w:fill="E6E6E6"/>
            <w:vAlign w:val="center"/>
          </w:tcPr>
          <w:p w14:paraId="18EC62DD" w14:textId="77777777" w:rsidR="00981C01" w:rsidRPr="00B475AF" w:rsidRDefault="00981C01" w:rsidP="00981C01">
            <w:pPr>
              <w:rPr>
                <w:lang w:val="en-GB"/>
              </w:rPr>
            </w:pPr>
            <w:r w:rsidRPr="00B475AF">
              <w:rPr>
                <w:lang w:val="en-GB"/>
              </w:rPr>
              <w:t>First Name</w:t>
            </w:r>
          </w:p>
        </w:tc>
        <w:tc>
          <w:tcPr>
            <w:tcW w:w="7654" w:type="dxa"/>
            <w:gridSpan w:val="2"/>
          </w:tcPr>
          <w:p w14:paraId="3F996D2F" w14:textId="77777777" w:rsidR="00981C01" w:rsidRPr="00B475AF" w:rsidRDefault="00981C01" w:rsidP="00981C01">
            <w:pPr>
              <w:rPr>
                <w:b/>
                <w:lang w:val="en-GB"/>
              </w:rPr>
            </w:pPr>
          </w:p>
        </w:tc>
      </w:tr>
      <w:tr w:rsidR="00981C01" w:rsidRPr="00B475AF" w14:paraId="0AABC3A1" w14:textId="77777777" w:rsidTr="00431403">
        <w:trPr>
          <w:trHeight w:val="269"/>
        </w:trPr>
        <w:tc>
          <w:tcPr>
            <w:tcW w:w="1560" w:type="dxa"/>
            <w:shd w:val="clear" w:color="auto" w:fill="E6E6E6"/>
            <w:vAlign w:val="center"/>
          </w:tcPr>
          <w:p w14:paraId="6E8FFBE6" w14:textId="77777777" w:rsidR="00981C01" w:rsidRPr="00B475AF" w:rsidRDefault="00981C01" w:rsidP="00981C01">
            <w:pPr>
              <w:rPr>
                <w:lang w:val="en-GB"/>
              </w:rPr>
            </w:pPr>
            <w:r w:rsidRPr="00B475AF">
              <w:rPr>
                <w:lang w:val="en-GB"/>
              </w:rPr>
              <w:t>Phone</w:t>
            </w:r>
          </w:p>
        </w:tc>
        <w:tc>
          <w:tcPr>
            <w:tcW w:w="4225" w:type="dxa"/>
          </w:tcPr>
          <w:p w14:paraId="24BFA243" w14:textId="77777777" w:rsidR="00981C01" w:rsidRPr="00B475AF" w:rsidRDefault="00981C01" w:rsidP="00981C01">
            <w:pPr>
              <w:rPr>
                <w:b/>
                <w:lang w:val="en-GB"/>
              </w:rPr>
            </w:pPr>
          </w:p>
        </w:tc>
        <w:tc>
          <w:tcPr>
            <w:tcW w:w="3429" w:type="dxa"/>
            <w:vAlign w:val="center"/>
          </w:tcPr>
          <w:p w14:paraId="66C0B9FB" w14:textId="77777777" w:rsidR="00981C01" w:rsidRPr="00B475AF" w:rsidRDefault="00981C01" w:rsidP="00981C01">
            <w:pPr>
              <w:rPr>
                <w:b/>
                <w:lang w:val="en-GB"/>
              </w:rPr>
            </w:pPr>
            <w:r w:rsidRPr="00B475AF">
              <w:rPr>
                <w:lang w:val="en-GB"/>
              </w:rPr>
              <w:t>Mobile</w:t>
            </w:r>
          </w:p>
        </w:tc>
      </w:tr>
      <w:tr w:rsidR="00981C01" w:rsidRPr="00B475AF" w14:paraId="49C4F797" w14:textId="77777777" w:rsidTr="00431403">
        <w:trPr>
          <w:trHeight w:val="297"/>
        </w:trPr>
        <w:tc>
          <w:tcPr>
            <w:tcW w:w="1560" w:type="dxa"/>
            <w:shd w:val="clear" w:color="auto" w:fill="E6E6E6"/>
            <w:vAlign w:val="center"/>
          </w:tcPr>
          <w:p w14:paraId="7A7CAB1C" w14:textId="77777777" w:rsidR="00981C01" w:rsidRPr="00B475AF" w:rsidRDefault="00981C01" w:rsidP="00981C01">
            <w:pPr>
              <w:rPr>
                <w:lang w:val="en-GB"/>
              </w:rPr>
            </w:pPr>
            <w:r w:rsidRPr="00B475AF">
              <w:rPr>
                <w:lang w:val="en-GB"/>
              </w:rPr>
              <w:t>Email</w:t>
            </w:r>
          </w:p>
        </w:tc>
        <w:tc>
          <w:tcPr>
            <w:tcW w:w="7654" w:type="dxa"/>
            <w:gridSpan w:val="2"/>
          </w:tcPr>
          <w:p w14:paraId="1BBD5725" w14:textId="77777777" w:rsidR="00981C01" w:rsidRPr="00B475AF" w:rsidRDefault="00981C01" w:rsidP="00981C01">
            <w:pPr>
              <w:rPr>
                <w:b/>
                <w:lang w:val="en-GB"/>
              </w:rPr>
            </w:pPr>
          </w:p>
        </w:tc>
      </w:tr>
      <w:tr w:rsidR="00981C01" w:rsidRPr="00B475AF" w14:paraId="4C02257C" w14:textId="77777777" w:rsidTr="00431403">
        <w:trPr>
          <w:trHeight w:val="856"/>
        </w:trPr>
        <w:tc>
          <w:tcPr>
            <w:tcW w:w="1560" w:type="dxa"/>
            <w:shd w:val="clear" w:color="auto" w:fill="E6E6E6"/>
            <w:vAlign w:val="center"/>
          </w:tcPr>
          <w:p w14:paraId="245B2AD5" w14:textId="77777777" w:rsidR="00981C01" w:rsidRPr="00B475AF" w:rsidRDefault="00981C01" w:rsidP="00981C01">
            <w:pPr>
              <w:rPr>
                <w:lang w:val="en-GB"/>
              </w:rPr>
            </w:pPr>
            <w:r w:rsidRPr="00B475AF">
              <w:rPr>
                <w:lang w:val="en-GB"/>
              </w:rPr>
              <w:t>Postal Address</w:t>
            </w:r>
          </w:p>
        </w:tc>
        <w:tc>
          <w:tcPr>
            <w:tcW w:w="7654" w:type="dxa"/>
            <w:gridSpan w:val="2"/>
          </w:tcPr>
          <w:p w14:paraId="5886F216" w14:textId="77777777" w:rsidR="00981C01" w:rsidRPr="00B475AF" w:rsidRDefault="00981C01" w:rsidP="00981C01">
            <w:pPr>
              <w:rPr>
                <w:b/>
                <w:lang w:val="en-GB"/>
              </w:rPr>
            </w:pPr>
          </w:p>
        </w:tc>
      </w:tr>
    </w:tbl>
    <w:p w14:paraId="06576C9E" w14:textId="77777777" w:rsidR="00EF1E6B" w:rsidRDefault="00EF1E6B" w:rsidP="00B37516"/>
    <w:p w14:paraId="62EE8F4F" w14:textId="77777777" w:rsidR="00EF1E6B" w:rsidRDefault="00EF1E6B" w:rsidP="00981C01">
      <w:pPr>
        <w:pStyle w:val="Heading2"/>
      </w:pPr>
      <w:r>
        <w:t>About your studies. You must be a current student to apply for our internship</w:t>
      </w:r>
    </w:p>
    <w:tbl>
      <w:tblPr>
        <w:tblW w:w="9214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07"/>
        <w:gridCol w:w="5407"/>
      </w:tblGrid>
      <w:tr w:rsidR="00E6321C" w:rsidRPr="00B475AF" w14:paraId="653F89D4" w14:textId="77777777" w:rsidTr="00E6321C">
        <w:trPr>
          <w:trHeight w:val="336"/>
        </w:trPr>
        <w:tc>
          <w:tcPr>
            <w:tcW w:w="38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3D0B86C" w14:textId="77777777" w:rsidR="00E6321C" w:rsidRPr="00B475AF" w:rsidRDefault="00E6321C" w:rsidP="00E6321C">
            <w:pPr>
              <w:rPr>
                <w:lang w:val="en-GB"/>
              </w:rPr>
            </w:pPr>
            <w:r w:rsidRPr="00B475AF">
              <w:rPr>
                <w:lang w:val="en-GB"/>
              </w:rPr>
              <w:t xml:space="preserve">Name of tertiary institution where you are currently enrolled </w:t>
            </w:r>
          </w:p>
        </w:tc>
        <w:tc>
          <w:tcPr>
            <w:tcW w:w="5407" w:type="dxa"/>
            <w:vAlign w:val="center"/>
          </w:tcPr>
          <w:p w14:paraId="393FF24F" w14:textId="77777777" w:rsidR="00E6321C" w:rsidRPr="00B475AF" w:rsidRDefault="00E6321C" w:rsidP="00E6321C">
            <w:pPr>
              <w:rPr>
                <w:b/>
                <w:lang w:val="en-GB"/>
              </w:rPr>
            </w:pPr>
          </w:p>
        </w:tc>
      </w:tr>
      <w:tr w:rsidR="00E6321C" w:rsidRPr="00B475AF" w14:paraId="796B3313" w14:textId="77777777" w:rsidTr="00E6321C">
        <w:trPr>
          <w:trHeight w:val="353"/>
        </w:trPr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51976EA5" w14:textId="77777777" w:rsidR="00E6321C" w:rsidRPr="00B475AF" w:rsidRDefault="00E6321C" w:rsidP="00E6321C">
            <w:pPr>
              <w:rPr>
                <w:lang w:val="en-GB"/>
              </w:rPr>
            </w:pPr>
            <w:r w:rsidRPr="00B475AF">
              <w:rPr>
                <w:lang w:val="en-GB"/>
              </w:rPr>
              <w:t>Current degree (include honours and majors applicable)</w:t>
            </w:r>
          </w:p>
        </w:tc>
        <w:tc>
          <w:tcPr>
            <w:tcW w:w="5407" w:type="dxa"/>
            <w:vAlign w:val="center"/>
          </w:tcPr>
          <w:p w14:paraId="397C879C" w14:textId="77777777" w:rsidR="00E6321C" w:rsidRPr="00B475AF" w:rsidRDefault="00E6321C" w:rsidP="00E6321C">
            <w:pPr>
              <w:rPr>
                <w:b/>
                <w:lang w:val="en-GB"/>
              </w:rPr>
            </w:pPr>
          </w:p>
        </w:tc>
      </w:tr>
      <w:tr w:rsidR="00E6321C" w:rsidRPr="00B475AF" w14:paraId="4737DD47" w14:textId="77777777" w:rsidTr="00E6321C">
        <w:trPr>
          <w:trHeight w:val="320"/>
        </w:trPr>
        <w:tc>
          <w:tcPr>
            <w:tcW w:w="3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20936414" w14:textId="77777777" w:rsidR="00E6321C" w:rsidRPr="00B475AF" w:rsidRDefault="00E6321C" w:rsidP="00E6321C">
            <w:pPr>
              <w:rPr>
                <w:lang w:val="en-GB"/>
              </w:rPr>
            </w:pPr>
            <w:r w:rsidRPr="00B475AF">
              <w:rPr>
                <w:lang w:val="en-GB"/>
              </w:rPr>
              <w:t>Date due to complete</w:t>
            </w:r>
          </w:p>
        </w:tc>
        <w:tc>
          <w:tcPr>
            <w:tcW w:w="5407" w:type="dxa"/>
            <w:vAlign w:val="center"/>
          </w:tcPr>
          <w:p w14:paraId="517316A0" w14:textId="77777777" w:rsidR="00E6321C" w:rsidRPr="00B475AF" w:rsidRDefault="00E6321C" w:rsidP="00E6321C">
            <w:pPr>
              <w:rPr>
                <w:b/>
                <w:lang w:val="en-GB"/>
              </w:rPr>
            </w:pPr>
          </w:p>
        </w:tc>
      </w:tr>
      <w:tr w:rsidR="00E6321C" w:rsidRPr="00B475AF" w14:paraId="6AE59C0A" w14:textId="77777777" w:rsidTr="00E6321C">
        <w:trPr>
          <w:trHeight w:val="320"/>
        </w:trPr>
        <w:tc>
          <w:tcPr>
            <w:tcW w:w="3807" w:type="dxa"/>
            <w:tcBorders>
              <w:top w:val="single" w:sz="4" w:space="0" w:color="auto"/>
              <w:bottom w:val="single" w:sz="12" w:space="0" w:color="auto"/>
            </w:tcBorders>
            <w:shd w:val="clear" w:color="auto" w:fill="E6E6E6"/>
            <w:vAlign w:val="center"/>
          </w:tcPr>
          <w:p w14:paraId="4530CEE0" w14:textId="77777777" w:rsidR="00E6321C" w:rsidRPr="00B475AF" w:rsidRDefault="00E6321C" w:rsidP="00E6321C">
            <w:pPr>
              <w:rPr>
                <w:lang w:val="en-GB"/>
              </w:rPr>
            </w:pPr>
            <w:r w:rsidRPr="00B475AF">
              <w:rPr>
                <w:lang w:val="en-GB"/>
              </w:rPr>
              <w:t>Details of any other educational qualifications, including conferring institution and date of completion</w:t>
            </w:r>
          </w:p>
        </w:tc>
        <w:tc>
          <w:tcPr>
            <w:tcW w:w="5407" w:type="dxa"/>
            <w:vAlign w:val="center"/>
          </w:tcPr>
          <w:p w14:paraId="7C7D384B" w14:textId="77777777" w:rsidR="00E6321C" w:rsidRPr="00B475AF" w:rsidRDefault="00E6321C" w:rsidP="00E6321C">
            <w:pPr>
              <w:rPr>
                <w:b/>
                <w:lang w:val="en-GB"/>
              </w:rPr>
            </w:pPr>
          </w:p>
        </w:tc>
      </w:tr>
    </w:tbl>
    <w:p w14:paraId="2F4A7E2A" w14:textId="77777777" w:rsidR="00EF1E6B" w:rsidRDefault="00EF1E6B" w:rsidP="00B37516"/>
    <w:p w14:paraId="57D6E8B3" w14:textId="77777777" w:rsidR="00EF1E6B" w:rsidRDefault="00EF1E6B" w:rsidP="00853977">
      <w:pPr>
        <w:pStyle w:val="Heading2"/>
      </w:pPr>
      <w:r>
        <w:t>Checklist of attachment requirements</w:t>
      </w:r>
    </w:p>
    <w:tbl>
      <w:tblPr>
        <w:tblW w:w="907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8592"/>
      </w:tblGrid>
      <w:tr w:rsidR="00511BD7" w:rsidRPr="00DB1CCC" w14:paraId="792D08AB" w14:textId="77777777" w:rsidTr="00431403">
        <w:trPr>
          <w:trHeight w:val="376"/>
        </w:trPr>
        <w:tc>
          <w:tcPr>
            <w:tcW w:w="480" w:type="dxa"/>
            <w:vAlign w:val="center"/>
          </w:tcPr>
          <w:p w14:paraId="72395FD1" w14:textId="77777777" w:rsidR="00511BD7" w:rsidRPr="00DB1CCC" w:rsidRDefault="00511BD7" w:rsidP="00511BD7">
            <w:pPr>
              <w:rPr>
                <w:lang w:val="en-GB"/>
              </w:rPr>
            </w:pPr>
            <w:r w:rsidRPr="00DB1CCC">
              <w:rPr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2"/>
            <w:r w:rsidRPr="00DB1CCC">
              <w:rPr>
                <w:lang w:val="en-GB"/>
              </w:rPr>
              <w:instrText xml:space="preserve"> FORMCHECKBOX </w:instrText>
            </w:r>
            <w:r w:rsidRPr="00DB1CCC">
              <w:rPr>
                <w:lang w:val="en-GB"/>
              </w:rPr>
            </w:r>
            <w:r w:rsidRPr="00DB1CCC">
              <w:rPr>
                <w:lang w:val="en-GB"/>
              </w:rPr>
              <w:fldChar w:fldCharType="separate"/>
            </w:r>
            <w:r w:rsidRPr="00DB1CCC">
              <w:rPr>
                <w:lang w:val="en-GB"/>
              </w:rPr>
              <w:fldChar w:fldCharType="end"/>
            </w:r>
            <w:bookmarkEnd w:id="6"/>
          </w:p>
        </w:tc>
        <w:tc>
          <w:tcPr>
            <w:tcW w:w="8592" w:type="dxa"/>
            <w:vAlign w:val="center"/>
          </w:tcPr>
          <w:p w14:paraId="1E1DD2CF" w14:textId="77777777" w:rsidR="00511BD7" w:rsidRPr="00B475AF" w:rsidRDefault="00511BD7" w:rsidP="00511BD7">
            <w:pPr>
              <w:rPr>
                <w:rFonts w:asciiTheme="majorHAnsi" w:hAnsiTheme="majorHAnsi"/>
                <w:lang w:val="en-GB"/>
              </w:rPr>
            </w:pPr>
            <w:r w:rsidRPr="00B475AF">
              <w:rPr>
                <w:rFonts w:asciiTheme="majorHAnsi" w:hAnsiTheme="majorHAnsi"/>
                <w:lang w:val="en-GB"/>
              </w:rPr>
              <w:t>CV (maximum 2 pages)</w:t>
            </w:r>
          </w:p>
        </w:tc>
      </w:tr>
      <w:tr w:rsidR="00511BD7" w:rsidRPr="00DB1CCC" w14:paraId="369B40F1" w14:textId="77777777" w:rsidTr="00431403">
        <w:trPr>
          <w:trHeight w:val="340"/>
        </w:trPr>
        <w:tc>
          <w:tcPr>
            <w:tcW w:w="480" w:type="dxa"/>
            <w:vAlign w:val="center"/>
          </w:tcPr>
          <w:p w14:paraId="4FB26E2C" w14:textId="77777777" w:rsidR="00511BD7" w:rsidRPr="00DB1CCC" w:rsidRDefault="00511BD7" w:rsidP="00511BD7">
            <w:pPr>
              <w:rPr>
                <w:lang w:val="en-GB"/>
              </w:rPr>
            </w:pPr>
            <w:r w:rsidRPr="00DB1CCC">
              <w:rPr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 w:rsidRPr="00DB1CCC">
              <w:rPr>
                <w:lang w:val="en-GB"/>
              </w:rPr>
              <w:instrText xml:space="preserve"> FORMCHECKBOX </w:instrText>
            </w:r>
            <w:r w:rsidRPr="00DB1CCC">
              <w:rPr>
                <w:lang w:val="en-GB"/>
              </w:rPr>
            </w:r>
            <w:r w:rsidRPr="00DB1CCC">
              <w:rPr>
                <w:lang w:val="en-GB"/>
              </w:rPr>
              <w:fldChar w:fldCharType="separate"/>
            </w:r>
            <w:r w:rsidRPr="00DB1CCC">
              <w:rPr>
                <w:lang w:val="en-GB"/>
              </w:rPr>
              <w:fldChar w:fldCharType="end"/>
            </w:r>
            <w:bookmarkEnd w:id="7"/>
          </w:p>
        </w:tc>
        <w:tc>
          <w:tcPr>
            <w:tcW w:w="8592" w:type="dxa"/>
            <w:vAlign w:val="center"/>
          </w:tcPr>
          <w:p w14:paraId="0B39771D" w14:textId="77777777" w:rsidR="00511BD7" w:rsidRPr="00B475AF" w:rsidRDefault="00511BD7" w:rsidP="00511BD7">
            <w:pPr>
              <w:rPr>
                <w:rFonts w:asciiTheme="majorHAnsi" w:hAnsiTheme="majorHAnsi"/>
                <w:lang w:val="en-GB"/>
              </w:rPr>
            </w:pPr>
            <w:r w:rsidRPr="00B475AF">
              <w:rPr>
                <w:rFonts w:asciiTheme="majorHAnsi" w:hAnsiTheme="majorHAnsi"/>
                <w:lang w:val="en-GB"/>
              </w:rPr>
              <w:t>Academic transcript or copy of results</w:t>
            </w:r>
          </w:p>
        </w:tc>
      </w:tr>
    </w:tbl>
    <w:p w14:paraId="754FF35E" w14:textId="77777777" w:rsidR="00133599" w:rsidRPr="00853977" w:rsidRDefault="00133599" w:rsidP="00853977">
      <w:pPr>
        <w:pStyle w:val="Heading2"/>
      </w:pPr>
      <w:r w:rsidRPr="00853977">
        <w:lastRenderedPageBreak/>
        <w:t>Personal statements</w:t>
      </w:r>
    </w:p>
    <w:p w14:paraId="67624306" w14:textId="6BCB5165" w:rsidR="00133599" w:rsidRPr="00B475AF" w:rsidRDefault="00133599" w:rsidP="00133599">
      <w:r w:rsidRPr="00B475AF">
        <w:rPr>
          <w:b/>
        </w:rPr>
        <w:t>Please state why are you interested in undertaking an internship at CCCH?</w:t>
      </w:r>
      <w:r w:rsidRPr="00B475AF">
        <w:t xml:space="preserve"> (Note: our internships are offered within the research </w:t>
      </w:r>
      <w:r w:rsidR="009B6405">
        <w:t xml:space="preserve">and evaluation </w:t>
      </w:r>
      <w:r w:rsidRPr="00B475AF">
        <w:t>arm of CCCH: there is no client contact)</w:t>
      </w:r>
    </w:p>
    <w:p w14:paraId="3FB23A03" w14:textId="77777777" w:rsidR="00133599" w:rsidRDefault="00133599" w:rsidP="00133599"/>
    <w:p w14:paraId="43D57BBD" w14:textId="77777777" w:rsidR="00133599" w:rsidRDefault="00133599" w:rsidP="00133599"/>
    <w:p w14:paraId="3F334C9D" w14:textId="77777777" w:rsidR="00D87436" w:rsidRDefault="00D87436" w:rsidP="00133599"/>
    <w:p w14:paraId="414E85E5" w14:textId="6CEA9CC2" w:rsidR="00B72C7C" w:rsidRDefault="00B72C7C" w:rsidP="00B72C7C">
      <w:pPr>
        <w:rPr>
          <w:b/>
          <w:bCs/>
        </w:rPr>
      </w:pPr>
      <w:r>
        <w:rPr>
          <w:b/>
          <w:bCs/>
        </w:rPr>
        <w:t>Is there a particular CCCH project or area of work you are interested in contributing to?</w:t>
      </w:r>
    </w:p>
    <w:p w14:paraId="731063A4" w14:textId="77777777" w:rsidR="00B72C7C" w:rsidRDefault="00B72C7C" w:rsidP="00133599">
      <w:pPr>
        <w:rPr>
          <w:b/>
        </w:rPr>
      </w:pPr>
    </w:p>
    <w:p w14:paraId="440139C7" w14:textId="77777777" w:rsidR="00B72C7C" w:rsidRDefault="00B72C7C" w:rsidP="00133599">
      <w:pPr>
        <w:rPr>
          <w:b/>
        </w:rPr>
      </w:pPr>
    </w:p>
    <w:p w14:paraId="6BF68A68" w14:textId="77777777" w:rsidR="00B72C7C" w:rsidRDefault="00B72C7C" w:rsidP="00133599">
      <w:pPr>
        <w:rPr>
          <w:b/>
        </w:rPr>
      </w:pPr>
    </w:p>
    <w:p w14:paraId="34845ECC" w14:textId="77777777" w:rsidR="00B72C7C" w:rsidRDefault="00B72C7C" w:rsidP="00133599">
      <w:pPr>
        <w:rPr>
          <w:b/>
        </w:rPr>
      </w:pPr>
    </w:p>
    <w:p w14:paraId="1B14FE18" w14:textId="3BBF49F0" w:rsidR="00133599" w:rsidRPr="00B475AF" w:rsidRDefault="00133599" w:rsidP="00133599">
      <w:pPr>
        <w:rPr>
          <w:b/>
        </w:rPr>
      </w:pPr>
      <w:r w:rsidRPr="00B475AF">
        <w:rPr>
          <w:b/>
        </w:rPr>
        <w:t>What skills do you hope to develop during the internship?</w:t>
      </w:r>
    </w:p>
    <w:p w14:paraId="224BE2B0" w14:textId="77777777" w:rsidR="00133599" w:rsidRDefault="00133599" w:rsidP="00133599"/>
    <w:p w14:paraId="5AED3ADF" w14:textId="77777777" w:rsidR="00133599" w:rsidRDefault="00133599" w:rsidP="00133599"/>
    <w:p w14:paraId="1174FEA0" w14:textId="77777777" w:rsidR="00D87436" w:rsidRDefault="00D87436" w:rsidP="00133599"/>
    <w:p w14:paraId="0182F5BB" w14:textId="77777777" w:rsidR="00D87436" w:rsidRDefault="00D87436" w:rsidP="00133599"/>
    <w:p w14:paraId="59F85E91" w14:textId="77777777" w:rsidR="00133599" w:rsidRPr="00B475AF" w:rsidRDefault="00133599" w:rsidP="00133599"/>
    <w:p w14:paraId="2850CD8C" w14:textId="77777777" w:rsidR="00133599" w:rsidRPr="00B475AF" w:rsidRDefault="00133599" w:rsidP="00133599">
      <w:pPr>
        <w:rPr>
          <w:b/>
        </w:rPr>
      </w:pPr>
      <w:r w:rsidRPr="00B475AF">
        <w:rPr>
          <w:b/>
        </w:rPr>
        <w:t>What are your future career and/or study plans?</w:t>
      </w:r>
    </w:p>
    <w:p w14:paraId="3EEA4AC7" w14:textId="77777777" w:rsidR="00133599" w:rsidRDefault="00133599" w:rsidP="00133599"/>
    <w:p w14:paraId="0B5D6031" w14:textId="77777777" w:rsidR="00133599" w:rsidRDefault="00133599" w:rsidP="00133599"/>
    <w:p w14:paraId="2DEBC180" w14:textId="77777777" w:rsidR="00D87436" w:rsidRDefault="00D87436" w:rsidP="00133599"/>
    <w:p w14:paraId="344597C9" w14:textId="77777777" w:rsidR="00573B3E" w:rsidRPr="00D45F80" w:rsidRDefault="00573B3E" w:rsidP="00133599">
      <w:pPr>
        <w:rPr>
          <w:b/>
          <w:bCs/>
        </w:rPr>
      </w:pPr>
    </w:p>
    <w:p w14:paraId="686B265E" w14:textId="77777777" w:rsidR="00133599" w:rsidRPr="00B475AF" w:rsidRDefault="00133599" w:rsidP="00133599">
      <w:pPr>
        <w:rPr>
          <w:b/>
        </w:rPr>
      </w:pPr>
      <w:r w:rsidRPr="00B475AF">
        <w:rPr>
          <w:b/>
        </w:rPr>
        <w:t>How did you learn about the internship opportunities offered at CCCH?</w:t>
      </w:r>
    </w:p>
    <w:p w14:paraId="71ABC8B3" w14:textId="5204FC3A" w:rsidR="00133599" w:rsidRDefault="00C510DD" w:rsidP="00133599">
      <w:pPr>
        <w:rPr>
          <w:lang w:val="en-GB"/>
        </w:rPr>
      </w:pPr>
      <w:r w:rsidRPr="007E46B6">
        <w:rPr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7E46B6">
        <w:rPr>
          <w:lang w:val="en-GB"/>
        </w:rPr>
        <w:instrText xml:space="preserve"> FORMCHECKBOX </w:instrText>
      </w:r>
      <w:r w:rsidRPr="007E46B6">
        <w:rPr>
          <w:lang w:val="en-GB"/>
        </w:rPr>
      </w:r>
      <w:r w:rsidRPr="007E46B6">
        <w:rPr>
          <w:lang w:val="en-GB"/>
        </w:rPr>
        <w:fldChar w:fldCharType="separate"/>
      </w:r>
      <w:r w:rsidRPr="007E46B6">
        <w:rPr>
          <w:lang w:val="en-GB"/>
        </w:rPr>
        <w:fldChar w:fldCharType="end"/>
      </w:r>
      <w:r>
        <w:rPr>
          <w:lang w:val="en-GB"/>
        </w:rPr>
        <w:t xml:space="preserve"> </w:t>
      </w:r>
      <w:r w:rsidR="00E40EFF">
        <w:rPr>
          <w:lang w:val="en-GB"/>
        </w:rPr>
        <w:t>Internet</w:t>
      </w:r>
      <w:r>
        <w:rPr>
          <w:lang w:val="en-GB"/>
        </w:rPr>
        <w:t xml:space="preserve"> search</w:t>
      </w:r>
    </w:p>
    <w:p w14:paraId="430A3D83" w14:textId="0DDAB254" w:rsidR="00C510DD" w:rsidRDefault="00C510DD" w:rsidP="00133599">
      <w:pPr>
        <w:rPr>
          <w:lang w:val="en-GB"/>
        </w:rPr>
      </w:pPr>
      <w:r w:rsidRPr="007E46B6">
        <w:rPr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7E46B6">
        <w:rPr>
          <w:lang w:val="en-GB"/>
        </w:rPr>
        <w:instrText xml:space="preserve"> FORMCHECKBOX </w:instrText>
      </w:r>
      <w:r w:rsidRPr="007E46B6">
        <w:rPr>
          <w:lang w:val="en-GB"/>
        </w:rPr>
      </w:r>
      <w:r w:rsidRPr="007E46B6">
        <w:rPr>
          <w:lang w:val="en-GB"/>
        </w:rPr>
        <w:fldChar w:fldCharType="separate"/>
      </w:r>
      <w:r w:rsidRPr="007E46B6">
        <w:rPr>
          <w:lang w:val="en-GB"/>
        </w:rPr>
        <w:fldChar w:fldCharType="end"/>
      </w:r>
      <w:r>
        <w:rPr>
          <w:lang w:val="en-GB"/>
        </w:rPr>
        <w:t xml:space="preserve"> </w:t>
      </w:r>
      <w:r w:rsidR="005049F9">
        <w:rPr>
          <w:lang w:val="en-GB"/>
        </w:rPr>
        <w:t xml:space="preserve">Recommendation </w:t>
      </w:r>
      <w:r w:rsidR="00741564">
        <w:rPr>
          <w:lang w:val="en-GB"/>
        </w:rPr>
        <w:t xml:space="preserve">via your University </w:t>
      </w:r>
    </w:p>
    <w:p w14:paraId="694E8115" w14:textId="78B588A8" w:rsidR="00A82ADE" w:rsidRDefault="00A82ADE" w:rsidP="00133599">
      <w:pPr>
        <w:rPr>
          <w:lang w:val="en-GB"/>
        </w:rPr>
      </w:pPr>
      <w:r w:rsidRPr="007E46B6">
        <w:rPr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7E46B6">
        <w:rPr>
          <w:lang w:val="en-GB"/>
        </w:rPr>
        <w:instrText xml:space="preserve"> FORMCHECKBOX </w:instrText>
      </w:r>
      <w:r w:rsidRPr="007E46B6">
        <w:rPr>
          <w:lang w:val="en-GB"/>
        </w:rPr>
      </w:r>
      <w:r w:rsidRPr="007E46B6">
        <w:rPr>
          <w:lang w:val="en-GB"/>
        </w:rPr>
        <w:fldChar w:fldCharType="separate"/>
      </w:r>
      <w:r w:rsidRPr="007E46B6">
        <w:rPr>
          <w:lang w:val="en-GB"/>
        </w:rPr>
        <w:fldChar w:fldCharType="end"/>
      </w:r>
      <w:r w:rsidR="00741564">
        <w:rPr>
          <w:lang w:val="en-GB"/>
        </w:rPr>
        <w:t xml:space="preserve"> Recommendation via </w:t>
      </w:r>
      <w:r w:rsidR="00894197">
        <w:rPr>
          <w:lang w:val="en-GB"/>
        </w:rPr>
        <w:t>colleague</w:t>
      </w:r>
      <w:r w:rsidR="00FF33E1">
        <w:rPr>
          <w:lang w:val="en-GB"/>
        </w:rPr>
        <w:t xml:space="preserve"> or </w:t>
      </w:r>
      <w:r w:rsidR="00894197">
        <w:rPr>
          <w:lang w:val="en-GB"/>
        </w:rPr>
        <w:t>friend</w:t>
      </w:r>
    </w:p>
    <w:p w14:paraId="4603EF88" w14:textId="7A56584E" w:rsidR="00FB2B03" w:rsidRPr="006C34A8" w:rsidRDefault="00021412" w:rsidP="00FB2B03">
      <w:pPr>
        <w:pStyle w:val="Heading2"/>
        <w:rPr>
          <w:rFonts w:eastAsia="Calibri"/>
          <w:bCs w:val="0"/>
          <w:color w:val="auto"/>
          <w:kern w:val="0"/>
          <w:sz w:val="22"/>
          <w:szCs w:val="22"/>
          <w:lang w:val="en-GB"/>
        </w:rPr>
      </w:pPr>
      <w:r w:rsidRPr="00740A88">
        <w:rPr>
          <w:rFonts w:eastAsia="Calibri"/>
          <w:bCs w:val="0"/>
          <w:color w:val="auto"/>
          <w:kern w:val="0"/>
          <w:sz w:val="22"/>
          <w:szCs w:val="22"/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6C34A8">
        <w:rPr>
          <w:rFonts w:eastAsia="Calibri"/>
          <w:bCs w:val="0"/>
          <w:color w:val="auto"/>
          <w:kern w:val="0"/>
          <w:sz w:val="22"/>
          <w:szCs w:val="22"/>
          <w:lang w:val="en-GB"/>
        </w:rPr>
        <w:instrText xml:space="preserve"> FORMCHECKBOX </w:instrText>
      </w:r>
      <w:r w:rsidRPr="00740A88">
        <w:rPr>
          <w:rFonts w:eastAsia="Calibri"/>
          <w:bCs w:val="0"/>
          <w:color w:val="auto"/>
          <w:kern w:val="0"/>
          <w:sz w:val="22"/>
          <w:szCs w:val="22"/>
          <w:lang w:val="en-GB"/>
        </w:rPr>
      </w:r>
      <w:r w:rsidRPr="00740A88">
        <w:rPr>
          <w:rFonts w:eastAsia="Calibri"/>
          <w:bCs w:val="0"/>
          <w:color w:val="auto"/>
          <w:kern w:val="0"/>
          <w:sz w:val="22"/>
          <w:szCs w:val="22"/>
          <w:lang w:val="en-GB"/>
        </w:rPr>
        <w:fldChar w:fldCharType="separate"/>
      </w:r>
      <w:r w:rsidRPr="00740A88">
        <w:rPr>
          <w:rFonts w:eastAsia="Calibri"/>
          <w:bCs w:val="0"/>
          <w:color w:val="auto"/>
          <w:kern w:val="0"/>
          <w:sz w:val="22"/>
          <w:szCs w:val="22"/>
          <w:lang w:val="en-GB"/>
        </w:rPr>
        <w:fldChar w:fldCharType="end"/>
      </w:r>
      <w:r w:rsidRPr="00740A88">
        <w:rPr>
          <w:rFonts w:eastAsia="Calibri"/>
          <w:bCs w:val="0"/>
          <w:color w:val="auto"/>
          <w:kern w:val="0"/>
          <w:sz w:val="22"/>
          <w:szCs w:val="22"/>
          <w:lang w:val="en-GB"/>
        </w:rPr>
        <w:t xml:space="preserve"> Other</w:t>
      </w:r>
      <w:r w:rsidR="00740A88" w:rsidRPr="00740A88">
        <w:rPr>
          <w:rFonts w:eastAsia="Calibri"/>
          <w:bCs w:val="0"/>
          <w:color w:val="auto"/>
          <w:kern w:val="0"/>
          <w:sz w:val="22"/>
          <w:szCs w:val="22"/>
          <w:lang w:val="en-GB"/>
        </w:rPr>
        <w:t xml:space="preserve"> (please specify):</w:t>
      </w:r>
      <w:r w:rsidR="00FB2B03">
        <w:rPr>
          <w:rFonts w:eastAsia="Calibri"/>
          <w:bCs w:val="0"/>
          <w:color w:val="auto"/>
          <w:kern w:val="0"/>
          <w:sz w:val="22"/>
          <w:szCs w:val="22"/>
          <w:lang w:val="en-GB"/>
        </w:rPr>
        <w:br/>
      </w:r>
    </w:p>
    <w:p w14:paraId="7AEEF9CE" w14:textId="70D8B73F" w:rsidR="00EF1E6B" w:rsidRDefault="00EF1E6B" w:rsidP="00CB4148">
      <w:pPr>
        <w:pStyle w:val="Heading2"/>
      </w:pPr>
      <w:r>
        <w:t>Availability and timeframe preferences</w:t>
      </w:r>
    </w:p>
    <w:p w14:paraId="36A0400A" w14:textId="77777777" w:rsidR="00EF1E6B" w:rsidRPr="00CB4148" w:rsidRDefault="00EF1E6B" w:rsidP="00CB4148">
      <w:pPr>
        <w:rPr>
          <w:b/>
          <w:bCs/>
        </w:rPr>
      </w:pPr>
      <w:r w:rsidRPr="00CB4148">
        <w:rPr>
          <w:b/>
          <w:bCs/>
        </w:rPr>
        <w:t>1. Please indicate the timeframe you wish to/can spend at CCCH (e.g. March to June or July to September).</w:t>
      </w:r>
    </w:p>
    <w:p w14:paraId="3CC595CD" w14:textId="77777777" w:rsidR="00EF1E6B" w:rsidRDefault="00EF1E6B" w:rsidP="0032067B"/>
    <w:p w14:paraId="0310AEF8" w14:textId="77777777" w:rsidR="00EF1E6B" w:rsidRDefault="00EF1E6B" w:rsidP="0032067B"/>
    <w:p w14:paraId="32151D3D" w14:textId="77777777" w:rsidR="00EF1E6B" w:rsidRDefault="00EF1E6B" w:rsidP="00CB4148">
      <w:pPr>
        <w:rPr>
          <w:b/>
          <w:bCs/>
        </w:rPr>
      </w:pPr>
      <w:r w:rsidRPr="00FF27EC">
        <w:rPr>
          <w:b/>
          <w:bCs/>
        </w:rPr>
        <w:t>2. Please select the number of hours/days per week you will be available. Please note we only offer this program for two or three days per week.</w:t>
      </w:r>
    </w:p>
    <w:p w14:paraId="4A608999" w14:textId="77777777" w:rsidR="00C20EBB" w:rsidRPr="00FF27EC" w:rsidRDefault="00C20EBB" w:rsidP="00CB4148">
      <w:pPr>
        <w:rPr>
          <w:b/>
          <w:bCs/>
        </w:rPr>
      </w:pPr>
    </w:p>
    <w:p w14:paraId="1BFF09E7" w14:textId="77777777" w:rsidR="0032067B" w:rsidRDefault="0032067B" w:rsidP="00CB4148">
      <w:pPr>
        <w:rPr>
          <w:lang w:val="en-GB"/>
        </w:rPr>
      </w:pPr>
      <w:r w:rsidRPr="007E46B6">
        <w:rPr>
          <w:lang w:val="en-GB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7E46B6">
        <w:rPr>
          <w:lang w:val="en-GB"/>
        </w:rPr>
        <w:instrText xml:space="preserve"> FORMCHECKBOX </w:instrText>
      </w:r>
      <w:r w:rsidRPr="007E46B6">
        <w:rPr>
          <w:lang w:val="en-GB"/>
        </w:rPr>
      </w:r>
      <w:r w:rsidRPr="007E46B6">
        <w:rPr>
          <w:lang w:val="en-GB"/>
        </w:rPr>
        <w:fldChar w:fldCharType="separate"/>
      </w:r>
      <w:r w:rsidRPr="007E46B6">
        <w:rPr>
          <w:lang w:val="en-GB"/>
        </w:rPr>
        <w:fldChar w:fldCharType="end"/>
      </w:r>
      <w:r w:rsidRPr="007E46B6">
        <w:rPr>
          <w:lang w:val="en-GB"/>
        </w:rPr>
        <w:t xml:space="preserve"> 15 hours/ 2 days per week</w:t>
      </w:r>
    </w:p>
    <w:p w14:paraId="222B9BB7" w14:textId="77777777" w:rsidR="0032067B" w:rsidRPr="007E46B6" w:rsidRDefault="0032067B" w:rsidP="00CB4148">
      <w:pPr>
        <w:rPr>
          <w:lang w:val="en-GB"/>
        </w:rPr>
      </w:pPr>
    </w:p>
    <w:p w14:paraId="7E01892D" w14:textId="77777777" w:rsidR="0032067B" w:rsidRDefault="0032067B" w:rsidP="00CB4148">
      <w:pPr>
        <w:rPr>
          <w:lang w:val="en-GB"/>
        </w:rPr>
      </w:pPr>
      <w:r w:rsidRPr="007E46B6">
        <w:rPr>
          <w:lang w:val="en-GB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7E46B6">
        <w:rPr>
          <w:lang w:val="en-GB"/>
        </w:rPr>
        <w:instrText xml:space="preserve"> FORMCHECKBOX </w:instrText>
      </w:r>
      <w:r w:rsidRPr="007E46B6">
        <w:rPr>
          <w:lang w:val="en-GB"/>
        </w:rPr>
      </w:r>
      <w:r w:rsidRPr="007E46B6">
        <w:rPr>
          <w:lang w:val="en-GB"/>
        </w:rPr>
        <w:fldChar w:fldCharType="separate"/>
      </w:r>
      <w:r w:rsidRPr="007E46B6">
        <w:rPr>
          <w:lang w:val="en-GB"/>
        </w:rPr>
        <w:fldChar w:fldCharType="end"/>
      </w:r>
      <w:r w:rsidRPr="007E46B6">
        <w:rPr>
          <w:lang w:val="en-GB"/>
        </w:rPr>
        <w:t xml:space="preserve"> 22.5 hours/ 3 days per week </w:t>
      </w:r>
    </w:p>
    <w:p w14:paraId="06DB7CA7" w14:textId="77777777" w:rsidR="0032067B" w:rsidRPr="007E46B6" w:rsidRDefault="0032067B" w:rsidP="0032067B">
      <w:pPr>
        <w:rPr>
          <w:rFonts w:asciiTheme="majorHAnsi" w:hAnsiTheme="majorHAnsi" w:cs="Arial"/>
          <w:lang w:val="en-GB"/>
        </w:rPr>
      </w:pPr>
    </w:p>
    <w:p w14:paraId="72CC9A3D" w14:textId="77777777" w:rsidR="00EF1E6B" w:rsidRPr="0032067B" w:rsidRDefault="00EF1E6B" w:rsidP="0032067B">
      <w:pPr>
        <w:rPr>
          <w:b/>
          <w:bCs/>
        </w:rPr>
      </w:pPr>
      <w:r w:rsidRPr="0032067B">
        <w:rPr>
          <w:b/>
          <w:bCs/>
        </w:rPr>
        <w:t xml:space="preserve">3. Please state your preferred days and note any days of the week you may not be available (the Centre is only open Monday-Friday general office hours). </w:t>
      </w:r>
    </w:p>
    <w:p w14:paraId="2E45FBFD" w14:textId="77777777" w:rsidR="00EF1E6B" w:rsidRDefault="00EF1E6B" w:rsidP="00B37516"/>
    <w:p w14:paraId="7B82C57C" w14:textId="77777777" w:rsidR="00D87436" w:rsidRDefault="00D87436" w:rsidP="00B37516"/>
    <w:p w14:paraId="4DE0ED0E" w14:textId="77777777" w:rsidR="00EF1E6B" w:rsidRDefault="00EF1E6B" w:rsidP="00B37516"/>
    <w:p w14:paraId="2F0375EF" w14:textId="77777777" w:rsidR="00EF1E6B" w:rsidRPr="0032067B" w:rsidRDefault="00EF1E6B" w:rsidP="00B37516">
      <w:pPr>
        <w:rPr>
          <w:i/>
          <w:iCs/>
        </w:rPr>
      </w:pPr>
      <w:r w:rsidRPr="0032067B">
        <w:rPr>
          <w:i/>
          <w:iCs/>
        </w:rPr>
        <w:t xml:space="preserve">*Please note that the CCCH does not recommend full-time university students committing more than 15 hours per week to an internship placement in the interest of their academic performance. </w:t>
      </w:r>
    </w:p>
    <w:p w14:paraId="6905D3DD" w14:textId="77777777" w:rsidR="00EF1E6B" w:rsidRDefault="00EF1E6B" w:rsidP="00B37516"/>
    <w:p w14:paraId="01B03253" w14:textId="77777777" w:rsidR="006C34A8" w:rsidRDefault="006C34A8" w:rsidP="00B37516"/>
    <w:p w14:paraId="1F9DB169" w14:textId="77777777" w:rsidR="00EF1E6B" w:rsidRDefault="00EF1E6B" w:rsidP="0032234C">
      <w:pPr>
        <w:pStyle w:val="Heading2"/>
      </w:pPr>
      <w:r>
        <w:t>Official requirements</w:t>
      </w:r>
    </w:p>
    <w:bookmarkEnd w:id="0"/>
    <w:p w14:paraId="1AE5E813" w14:textId="77777777" w:rsidR="00E16E69" w:rsidRPr="00B475AF" w:rsidRDefault="00E16E69" w:rsidP="00E16E69">
      <w:pPr>
        <w:rPr>
          <w:b/>
        </w:rPr>
      </w:pPr>
      <w:r w:rsidRPr="00B475AF">
        <w:rPr>
          <w:b/>
        </w:rPr>
        <w:t>1. Do you have a current Working with Children Check (WWCC)?</w:t>
      </w:r>
    </w:p>
    <w:p w14:paraId="0104D090" w14:textId="69ED1957" w:rsidR="00E16E69" w:rsidRDefault="00E16E69" w:rsidP="00E16E69">
      <w:r w:rsidRPr="007E46B6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7"/>
      <w:r w:rsidRPr="007E46B6">
        <w:instrText xml:space="preserve"> FORMCHECKBOX </w:instrText>
      </w:r>
      <w:r w:rsidRPr="007E46B6">
        <w:fldChar w:fldCharType="separate"/>
      </w:r>
      <w:r w:rsidRPr="007E46B6">
        <w:fldChar w:fldCharType="end"/>
      </w:r>
      <w:bookmarkEnd w:id="8"/>
      <w:r w:rsidRPr="007E46B6">
        <w:t xml:space="preserve"> Yes. If accepted into a placement you will need to add MCRI as an employer for volunteer work prior to commencing at CCCH at any Australia Post Office</w:t>
      </w:r>
      <w:r w:rsidR="00AF652D">
        <w:t xml:space="preserve"> or via the </w:t>
      </w:r>
      <w:hyperlink r:id="rId11" w:history="1">
        <w:r w:rsidR="00AF652D" w:rsidRPr="008F48E5">
          <w:rPr>
            <w:rStyle w:val="Hyperlink"/>
          </w:rPr>
          <w:t>WWCC online portal</w:t>
        </w:r>
      </w:hyperlink>
      <w:r w:rsidR="00AF652D">
        <w:t xml:space="preserve">.  </w:t>
      </w:r>
    </w:p>
    <w:p w14:paraId="30C1C582" w14:textId="77777777" w:rsidR="00E16E69" w:rsidRPr="007E46B6" w:rsidRDefault="00E16E69" w:rsidP="00E16E69"/>
    <w:p w14:paraId="14C2D19D" w14:textId="77777777" w:rsidR="00E16E69" w:rsidRDefault="00E16E69" w:rsidP="00E16E69">
      <w:r w:rsidRPr="007E46B6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8"/>
      <w:r w:rsidRPr="007E46B6">
        <w:instrText xml:space="preserve"> FORMCHECKBOX </w:instrText>
      </w:r>
      <w:r w:rsidRPr="007E46B6">
        <w:fldChar w:fldCharType="separate"/>
      </w:r>
      <w:r w:rsidRPr="007E46B6">
        <w:fldChar w:fldCharType="end"/>
      </w:r>
      <w:bookmarkEnd w:id="9"/>
      <w:r w:rsidRPr="007E46B6">
        <w:t xml:space="preserve"> No. If successful at interview, you will need to apply for a WWCC prior to commencing at CCCH.</w:t>
      </w:r>
    </w:p>
    <w:p w14:paraId="10F03AA9" w14:textId="77777777" w:rsidR="00E16E69" w:rsidRDefault="00E16E69" w:rsidP="00E16E69"/>
    <w:p w14:paraId="6B070D37" w14:textId="77777777" w:rsidR="00E16E69" w:rsidRPr="00B475AF" w:rsidRDefault="00E16E69" w:rsidP="00E16E69">
      <w:pPr>
        <w:rPr>
          <w:b/>
        </w:rPr>
      </w:pPr>
      <w:r w:rsidRPr="00B475AF">
        <w:rPr>
          <w:b/>
        </w:rPr>
        <w:t>2. Are you are Australian Citizen or Permanent Resident?</w:t>
      </w:r>
    </w:p>
    <w:p w14:paraId="0892F8CC" w14:textId="77777777" w:rsidR="00E16E69" w:rsidRPr="00B475AF" w:rsidRDefault="00E16E69" w:rsidP="00E16E69">
      <w:r w:rsidRPr="00B475AF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475AF">
        <w:instrText xml:space="preserve"> FORMCHECKBOX </w:instrText>
      </w:r>
      <w:r w:rsidRPr="00B475AF">
        <w:fldChar w:fldCharType="separate"/>
      </w:r>
      <w:r w:rsidRPr="00B475AF">
        <w:fldChar w:fldCharType="end"/>
      </w:r>
      <w:r w:rsidRPr="00B475AF">
        <w:t xml:space="preserve"> Yes. If accepted into a placement you will need to provide 100 points of ID for MCRI to do an online Police Clearance Check on your behalf. </w:t>
      </w:r>
    </w:p>
    <w:p w14:paraId="095F6515" w14:textId="77777777" w:rsidR="00E16E69" w:rsidRPr="00B475AF" w:rsidRDefault="00E16E69" w:rsidP="00E16E69"/>
    <w:p w14:paraId="2BB5883C" w14:textId="77777777" w:rsidR="00E16E69" w:rsidRPr="00B475AF" w:rsidRDefault="00E16E69" w:rsidP="00E16E69">
      <w:r w:rsidRPr="00B475AF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B475AF">
        <w:instrText xml:space="preserve"> FORMCHECKBOX </w:instrText>
      </w:r>
      <w:r w:rsidRPr="00B475AF">
        <w:fldChar w:fldCharType="separate"/>
      </w:r>
      <w:r w:rsidRPr="00B475AF">
        <w:fldChar w:fldCharType="end"/>
      </w:r>
      <w:r w:rsidRPr="00B475AF">
        <w:t xml:space="preserve"> No. If successful at interview, you need to have a current visa that allows you to work in Australia at CCCH as an unpaid volunteer.</w:t>
      </w:r>
    </w:p>
    <w:p w14:paraId="6E3822B6" w14:textId="77777777" w:rsidR="00E16E69" w:rsidRPr="00B475AF" w:rsidRDefault="00E16E69" w:rsidP="00E16E69">
      <w:r w:rsidRPr="00B475AF">
        <w:t>If you are currently overseas you will need to:</w:t>
      </w:r>
    </w:p>
    <w:p w14:paraId="7A9893CE" w14:textId="77777777" w:rsidR="00E16E69" w:rsidRPr="00B475AF" w:rsidRDefault="00E16E69" w:rsidP="00E16E69">
      <w:pPr>
        <w:pStyle w:val="ListParagraph"/>
        <w:numPr>
          <w:ilvl w:val="0"/>
          <w:numId w:val="43"/>
        </w:numPr>
        <w:spacing w:line="240" w:lineRule="auto"/>
      </w:pPr>
      <w:r w:rsidRPr="00B475AF">
        <w:t xml:space="preserve">organise a Police Clearance Check in your home country or </w:t>
      </w:r>
    </w:p>
    <w:p w14:paraId="4A6B310F" w14:textId="77777777" w:rsidR="00E16E69" w:rsidRDefault="00E16E69" w:rsidP="00E16E69">
      <w:pPr>
        <w:pStyle w:val="ListParagraph"/>
        <w:numPr>
          <w:ilvl w:val="0"/>
          <w:numId w:val="43"/>
        </w:numPr>
        <w:spacing w:line="240" w:lineRule="auto"/>
      </w:pPr>
      <w:r w:rsidRPr="00B475AF">
        <w:t>organise a Police Check with the Australian Federal Police if your home country does not issue Police Clearance Checks.</w:t>
      </w:r>
    </w:p>
    <w:p w14:paraId="0D45E398" w14:textId="77777777" w:rsidR="00E16E69" w:rsidRPr="00B475AF" w:rsidRDefault="00E16E69" w:rsidP="00E16E69"/>
    <w:p w14:paraId="4D38FB36" w14:textId="77777777" w:rsidR="00E16E69" w:rsidRPr="00B475AF" w:rsidRDefault="00E16E69" w:rsidP="00E16E69">
      <w:r w:rsidRPr="00B475AF">
        <w:t xml:space="preserve">See </w:t>
      </w:r>
      <w:hyperlink r:id="rId12" w:history="1">
        <w:r w:rsidRPr="00B475AF">
          <w:rPr>
            <w:rStyle w:val="Hyperlink"/>
          </w:rPr>
          <w:t xml:space="preserve">www.afp.gov.au/what-we-do/police-checks   </w:t>
        </w:r>
      </w:hyperlink>
      <w:r w:rsidRPr="00B475AF">
        <w:t xml:space="preserve"> </w:t>
      </w:r>
    </w:p>
    <w:p w14:paraId="1E0A1AEA" w14:textId="77777777" w:rsidR="00E16E69" w:rsidRDefault="00E16E69" w:rsidP="00E16E69"/>
    <w:p w14:paraId="59F8B83E" w14:textId="77777777" w:rsidR="00E16E69" w:rsidRDefault="00E16E69" w:rsidP="00E16E69"/>
    <w:p w14:paraId="438C40CA" w14:textId="77777777" w:rsidR="00407D50" w:rsidRDefault="00407D50" w:rsidP="00E16E69"/>
    <w:p w14:paraId="49EA34F6" w14:textId="51BFF88B" w:rsidR="00407D50" w:rsidRPr="007E46B6" w:rsidRDefault="00407D50" w:rsidP="00E16E69">
      <w:r w:rsidRPr="00407D50">
        <w:t xml:space="preserve">**To be considered for a placement at CCCH, please email this completed form and your respective attachments to </w:t>
      </w:r>
      <w:r w:rsidRPr="00540A31">
        <w:rPr>
          <w:b/>
          <w:bCs/>
        </w:rPr>
        <w:t>exec.ccch@mcri.edu.au</w:t>
      </w:r>
      <w:bookmarkEnd w:id="1"/>
      <w:bookmarkEnd w:id="2"/>
      <w:bookmarkEnd w:id="3"/>
      <w:bookmarkEnd w:id="4"/>
    </w:p>
    <w:sectPr w:rsidR="00407D50" w:rsidRPr="007E46B6" w:rsidSect="008F6B82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928" w:right="1021" w:bottom="1985" w:left="1021" w:header="709" w:footer="5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82F1A" w14:textId="77777777" w:rsidR="00F807B1" w:rsidRDefault="00F807B1" w:rsidP="00355AB3">
      <w:r>
        <w:separator/>
      </w:r>
    </w:p>
  </w:endnote>
  <w:endnote w:type="continuationSeparator" w:id="0">
    <w:p w14:paraId="70B28BAC" w14:textId="77777777" w:rsidR="00F807B1" w:rsidRDefault="00F807B1" w:rsidP="00355AB3">
      <w:r>
        <w:continuationSeparator/>
      </w:r>
    </w:p>
  </w:endnote>
  <w:endnote w:type="continuationNotice" w:id="1">
    <w:p w14:paraId="38E59FEA" w14:textId="77777777" w:rsidR="00F807B1" w:rsidRDefault="00F807B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ans-Bold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Com Light"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DE9F5" w14:textId="77777777" w:rsidR="00B8477F" w:rsidRPr="00C5499D" w:rsidRDefault="00B8477F" w:rsidP="00C5499D">
    <w:pPr>
      <w:pStyle w:val="Footer"/>
      <w:ind w:right="360"/>
      <w:jc w:val="right"/>
      <w:rPr>
        <w:color w:val="0E78C0"/>
        <w:sz w:val="16"/>
        <w:szCs w:val="16"/>
      </w:rPr>
    </w:pPr>
  </w:p>
  <w:p w14:paraId="72C534A4" w14:textId="6A0E0BE6" w:rsidR="008F03A2" w:rsidRPr="00E963E8" w:rsidRDefault="00133599" w:rsidP="008F03A2">
    <w:pPr>
      <w:pStyle w:val="Footer"/>
      <w:ind w:right="360"/>
      <w:jc w:val="right"/>
      <w:rPr>
        <w:color w:val="003660"/>
        <w:sz w:val="16"/>
        <w:szCs w:val="16"/>
      </w:rPr>
    </w:pPr>
    <w:r>
      <w:rPr>
        <w:color w:val="003660"/>
        <w:sz w:val="16"/>
        <w:szCs w:val="16"/>
      </w:rPr>
      <w:t>CCCH Internship Program Expression of Interest form 2025</w:t>
    </w:r>
    <w:r w:rsidR="008F03A2" w:rsidRPr="00E963E8">
      <w:rPr>
        <w:color w:val="003660"/>
        <w:sz w:val="16"/>
        <w:szCs w:val="16"/>
      </w:rPr>
      <w:t xml:space="preserve"> | </w:t>
    </w:r>
    <w:r w:rsidR="00E24DF0" w:rsidRPr="00E963E8">
      <w:rPr>
        <w:color w:val="003660"/>
        <w:sz w:val="16"/>
        <w:szCs w:val="16"/>
      </w:rPr>
      <w:t>V</w:t>
    </w:r>
    <w:r w:rsidR="008F03A2" w:rsidRPr="00E963E8">
      <w:rPr>
        <w:color w:val="003660"/>
        <w:sz w:val="16"/>
        <w:szCs w:val="16"/>
      </w:rPr>
      <w:t xml:space="preserve">ersion </w:t>
    </w:r>
    <w:r>
      <w:rPr>
        <w:color w:val="003660"/>
        <w:sz w:val="16"/>
        <w:szCs w:val="16"/>
      </w:rPr>
      <w:t>1</w:t>
    </w:r>
    <w:r w:rsidR="006C34A8">
      <w:rPr>
        <w:color w:val="003660"/>
        <w:sz w:val="16"/>
        <w:szCs w:val="16"/>
      </w:rPr>
      <w:t>.0</w:t>
    </w:r>
    <w:r w:rsidR="008F03A2" w:rsidRPr="00E963E8">
      <w:rPr>
        <w:color w:val="003660"/>
        <w:sz w:val="16"/>
        <w:szCs w:val="16"/>
      </w:rPr>
      <w:t xml:space="preserve">                 </w:t>
    </w:r>
    <w:r w:rsidR="008F03A2" w:rsidRPr="00E963E8">
      <w:rPr>
        <w:color w:val="003660"/>
        <w:sz w:val="16"/>
        <w:szCs w:val="16"/>
      </w:rPr>
      <w:tab/>
    </w:r>
    <w:r w:rsidR="008F03A2" w:rsidRPr="00E963E8">
      <w:rPr>
        <w:color w:val="003660"/>
        <w:sz w:val="16"/>
        <w:szCs w:val="16"/>
      </w:rPr>
      <w:tab/>
      <w:t xml:space="preserve"> </w:t>
    </w:r>
    <w:r w:rsidR="008F6B82" w:rsidRPr="008F6B82">
      <w:rPr>
        <w:color w:val="003660"/>
        <w:sz w:val="16"/>
        <w:szCs w:val="16"/>
      </w:rPr>
      <w:fldChar w:fldCharType="begin"/>
    </w:r>
    <w:r w:rsidR="008F6B82" w:rsidRPr="008F6B82">
      <w:rPr>
        <w:color w:val="003660"/>
        <w:sz w:val="16"/>
        <w:szCs w:val="16"/>
      </w:rPr>
      <w:instrText xml:space="preserve"> PAGE   \* MERGEFORMAT </w:instrText>
    </w:r>
    <w:r w:rsidR="008F6B82" w:rsidRPr="008F6B82">
      <w:rPr>
        <w:color w:val="003660"/>
        <w:sz w:val="16"/>
        <w:szCs w:val="16"/>
      </w:rPr>
      <w:fldChar w:fldCharType="separate"/>
    </w:r>
    <w:r w:rsidR="008F6B82" w:rsidRPr="008F6B82">
      <w:rPr>
        <w:noProof/>
        <w:color w:val="003660"/>
        <w:sz w:val="16"/>
        <w:szCs w:val="16"/>
      </w:rPr>
      <w:t>1</w:t>
    </w:r>
    <w:r w:rsidR="008F6B82" w:rsidRPr="008F6B82">
      <w:rPr>
        <w:noProof/>
        <w:color w:val="003660"/>
        <w:sz w:val="16"/>
        <w:szCs w:val="16"/>
      </w:rPr>
      <w:fldChar w:fldCharType="end"/>
    </w:r>
    <w:r w:rsidR="008F03A2" w:rsidRPr="00E963E8">
      <w:rPr>
        <w:color w:val="00366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</w:t>
    </w:r>
  </w:p>
  <w:p w14:paraId="12817337" w14:textId="77777777" w:rsidR="00B8477F" w:rsidRPr="00B84158" w:rsidRDefault="00B8477F" w:rsidP="00355A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DDFF3" w14:textId="77777777" w:rsidR="00052A12" w:rsidRDefault="002F76FD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8F199FD" wp14:editId="57AD409F">
          <wp:simplePos x="0" y="0"/>
          <wp:positionH relativeFrom="column">
            <wp:posOffset>-695325</wp:posOffset>
          </wp:positionH>
          <wp:positionV relativeFrom="paragraph">
            <wp:posOffset>-505460</wp:posOffset>
          </wp:positionV>
          <wp:extent cx="7815580" cy="909308"/>
          <wp:effectExtent l="0" t="0" r="0" b="0"/>
          <wp:wrapNone/>
          <wp:docPr id="1681803302" name="Picture 3" descr="A blue cover with whit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1803302" name="Picture 3" descr="A blue cover with white dots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" t="91789"/>
                  <a:stretch/>
                </pic:blipFill>
                <pic:spPr bwMode="auto">
                  <a:xfrm>
                    <a:off x="0" y="0"/>
                    <a:ext cx="7815580" cy="9093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8D30F" w14:textId="77777777" w:rsidR="00F807B1" w:rsidRDefault="00F807B1" w:rsidP="00355AB3">
      <w:r>
        <w:separator/>
      </w:r>
    </w:p>
  </w:footnote>
  <w:footnote w:type="continuationSeparator" w:id="0">
    <w:p w14:paraId="378240DE" w14:textId="77777777" w:rsidR="00F807B1" w:rsidRDefault="00F807B1" w:rsidP="00355AB3">
      <w:r>
        <w:continuationSeparator/>
      </w:r>
    </w:p>
  </w:footnote>
  <w:footnote w:type="continuationNotice" w:id="1">
    <w:p w14:paraId="52E6E6ED" w14:textId="77777777" w:rsidR="00F807B1" w:rsidRDefault="00F807B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C2A1F" w14:textId="77777777" w:rsidR="00C82623" w:rsidRPr="00A15674" w:rsidRDefault="002F76FD" w:rsidP="00A1567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53F5503" wp14:editId="79AD48E6">
          <wp:simplePos x="0" y="0"/>
          <wp:positionH relativeFrom="column">
            <wp:posOffset>-647700</wp:posOffset>
          </wp:positionH>
          <wp:positionV relativeFrom="paragraph">
            <wp:posOffset>-438785</wp:posOffset>
          </wp:positionV>
          <wp:extent cx="7903236" cy="996315"/>
          <wp:effectExtent l="0" t="0" r="2540" b="0"/>
          <wp:wrapNone/>
          <wp:docPr id="1889277823" name="Picture 4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9277823" name="Picture 4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88"/>
                  <a:stretch/>
                </pic:blipFill>
                <pic:spPr bwMode="auto">
                  <a:xfrm>
                    <a:off x="0" y="0"/>
                    <a:ext cx="7903236" cy="99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0C550" w14:textId="77777777" w:rsidR="003E5135" w:rsidRDefault="002F76F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D2A694" wp14:editId="374D3B88">
          <wp:simplePos x="0" y="0"/>
          <wp:positionH relativeFrom="column">
            <wp:posOffset>-638175</wp:posOffset>
          </wp:positionH>
          <wp:positionV relativeFrom="paragraph">
            <wp:posOffset>-448310</wp:posOffset>
          </wp:positionV>
          <wp:extent cx="7560672" cy="1613305"/>
          <wp:effectExtent l="0" t="0" r="2540" b="6350"/>
          <wp:wrapNone/>
          <wp:docPr id="1631780608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780608" name="Picture 1" descr="A screen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915"/>
                  <a:stretch/>
                </pic:blipFill>
                <pic:spPr bwMode="auto">
                  <a:xfrm>
                    <a:off x="0" y="0"/>
                    <a:ext cx="7560672" cy="1613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0D87"/>
    <w:multiLevelType w:val="hybridMultilevel"/>
    <w:tmpl w:val="70EED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1AB1"/>
    <w:multiLevelType w:val="hybridMultilevel"/>
    <w:tmpl w:val="5026445C"/>
    <w:lvl w:ilvl="0" w:tplc="0C09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2" w15:restartNumberingAfterBreak="0">
    <w:nsid w:val="0D193737"/>
    <w:multiLevelType w:val="hybridMultilevel"/>
    <w:tmpl w:val="E314F0C0"/>
    <w:lvl w:ilvl="0" w:tplc="AAE0F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16A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E5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64C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2EF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C27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9A9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08C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6F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4193E88"/>
    <w:multiLevelType w:val="hybridMultilevel"/>
    <w:tmpl w:val="CA00D868"/>
    <w:lvl w:ilvl="0" w:tplc="2F06666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569E3"/>
    <w:multiLevelType w:val="hybridMultilevel"/>
    <w:tmpl w:val="CC5A3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35228"/>
    <w:multiLevelType w:val="hybridMultilevel"/>
    <w:tmpl w:val="00B4736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715913"/>
    <w:multiLevelType w:val="hybridMultilevel"/>
    <w:tmpl w:val="0098496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56F2C"/>
    <w:multiLevelType w:val="hybridMultilevel"/>
    <w:tmpl w:val="3C42FD78"/>
    <w:lvl w:ilvl="0" w:tplc="3936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E4813"/>
    <w:multiLevelType w:val="hybridMultilevel"/>
    <w:tmpl w:val="AB043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168F6"/>
    <w:multiLevelType w:val="hybridMultilevel"/>
    <w:tmpl w:val="88A6C340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FD530A1"/>
    <w:multiLevelType w:val="hybridMultilevel"/>
    <w:tmpl w:val="AC6C2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B70A6"/>
    <w:multiLevelType w:val="hybridMultilevel"/>
    <w:tmpl w:val="B2888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13E90"/>
    <w:multiLevelType w:val="hybridMultilevel"/>
    <w:tmpl w:val="DBA4AE96"/>
    <w:lvl w:ilvl="0" w:tplc="4FB2A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BE7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680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DEC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2A5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BE1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3C3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F29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F6A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2F010FB"/>
    <w:multiLevelType w:val="hybridMultilevel"/>
    <w:tmpl w:val="02D2AC54"/>
    <w:lvl w:ilvl="0" w:tplc="277070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80482E">
      <w:start w:val="1"/>
      <w:numFmt w:val="bullet"/>
      <w:pStyle w:val="Level2BulletNor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0E5D76"/>
    <w:multiLevelType w:val="hybridMultilevel"/>
    <w:tmpl w:val="3C84E2A6"/>
    <w:lvl w:ilvl="0" w:tplc="92D215A6">
      <w:start w:val="1"/>
      <w:numFmt w:val="bullet"/>
      <w:pStyle w:val="BulletNormal"/>
      <w:lvlText w:val=""/>
      <w:lvlJc w:val="left"/>
      <w:pPr>
        <w:ind w:left="20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140"/>
        </w:tabs>
        <w:ind w:left="31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3860"/>
        </w:tabs>
        <w:ind w:left="38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4580"/>
        </w:tabs>
        <w:ind w:left="45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5300"/>
        </w:tabs>
        <w:ind w:left="53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6020"/>
        </w:tabs>
        <w:ind w:left="60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6740"/>
        </w:tabs>
        <w:ind w:left="67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7460"/>
        </w:tabs>
        <w:ind w:left="74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8180"/>
        </w:tabs>
        <w:ind w:left="8180" w:hanging="360"/>
      </w:pPr>
    </w:lvl>
  </w:abstractNum>
  <w:abstractNum w:abstractNumId="15" w15:restartNumberingAfterBreak="0">
    <w:nsid w:val="54EB1147"/>
    <w:multiLevelType w:val="multilevel"/>
    <w:tmpl w:val="B0309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55E900AD"/>
    <w:multiLevelType w:val="hybridMultilevel"/>
    <w:tmpl w:val="214E002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556A56"/>
    <w:multiLevelType w:val="hybridMultilevel"/>
    <w:tmpl w:val="274C0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832CDC"/>
    <w:multiLevelType w:val="hybridMultilevel"/>
    <w:tmpl w:val="0630C636"/>
    <w:lvl w:ilvl="0" w:tplc="983E1EB4">
      <w:start w:val="1"/>
      <w:numFmt w:val="decimal"/>
      <w:pStyle w:val="numberedlistnor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9" w15:restartNumberingAfterBreak="0">
    <w:nsid w:val="5F5F10C6"/>
    <w:multiLevelType w:val="hybridMultilevel"/>
    <w:tmpl w:val="5DA279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661CB"/>
    <w:multiLevelType w:val="hybridMultilevel"/>
    <w:tmpl w:val="FA981D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773CF"/>
    <w:multiLevelType w:val="hybridMultilevel"/>
    <w:tmpl w:val="451222F0"/>
    <w:lvl w:ilvl="0" w:tplc="FE443F1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6E1093"/>
    <w:multiLevelType w:val="hybridMultilevel"/>
    <w:tmpl w:val="0C882646"/>
    <w:lvl w:ilvl="0" w:tplc="93BACE0E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4D1082"/>
    <w:multiLevelType w:val="hybridMultilevel"/>
    <w:tmpl w:val="F9942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36264"/>
    <w:multiLevelType w:val="hybridMultilevel"/>
    <w:tmpl w:val="CA244A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F2DBB"/>
    <w:multiLevelType w:val="hybridMultilevel"/>
    <w:tmpl w:val="586A5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F4EDC"/>
    <w:multiLevelType w:val="hybridMultilevel"/>
    <w:tmpl w:val="1CA89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8542A7"/>
    <w:multiLevelType w:val="hybridMultilevel"/>
    <w:tmpl w:val="877C4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1857DA"/>
    <w:multiLevelType w:val="hybridMultilevel"/>
    <w:tmpl w:val="0D643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AA3197"/>
    <w:multiLevelType w:val="hybridMultilevel"/>
    <w:tmpl w:val="67A0F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C6C2E"/>
    <w:multiLevelType w:val="hybridMultilevel"/>
    <w:tmpl w:val="AA96B20A"/>
    <w:lvl w:ilvl="0" w:tplc="492E0262">
      <w:start w:val="1"/>
      <w:numFmt w:val="bullet"/>
      <w:pStyle w:val="List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D3C007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698D9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B83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AAF8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DEB8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AC2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C273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68EE9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86EF8"/>
    <w:multiLevelType w:val="hybridMultilevel"/>
    <w:tmpl w:val="A00C8BE6"/>
    <w:lvl w:ilvl="0" w:tplc="99D86C9A">
      <w:start w:val="1"/>
      <w:numFmt w:val="bullet"/>
      <w:pStyle w:val="ccch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F768A"/>
    <w:multiLevelType w:val="hybridMultilevel"/>
    <w:tmpl w:val="AB148D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9646B"/>
    <w:multiLevelType w:val="hybridMultilevel"/>
    <w:tmpl w:val="32E00AAA"/>
    <w:lvl w:ilvl="0" w:tplc="0C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4" w15:restartNumberingAfterBreak="0">
    <w:nsid w:val="725E589E"/>
    <w:multiLevelType w:val="hybridMultilevel"/>
    <w:tmpl w:val="EC8EAC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846F6"/>
    <w:multiLevelType w:val="hybridMultilevel"/>
    <w:tmpl w:val="89A2983E"/>
    <w:lvl w:ilvl="0" w:tplc="0794FF9E">
      <w:start w:val="1"/>
      <w:numFmt w:val="bullet"/>
      <w:pStyle w:val="Style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41DEB"/>
    <w:multiLevelType w:val="hybridMultilevel"/>
    <w:tmpl w:val="DD56C6DE"/>
    <w:lvl w:ilvl="0" w:tplc="D20A7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1C1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026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72C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1AD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56A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AC2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7C3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E6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8385F87"/>
    <w:multiLevelType w:val="hybridMultilevel"/>
    <w:tmpl w:val="0680C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A2C87"/>
    <w:multiLevelType w:val="hybridMultilevel"/>
    <w:tmpl w:val="C136E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F36CE0"/>
    <w:multiLevelType w:val="hybridMultilevel"/>
    <w:tmpl w:val="3B4A1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4005001">
    <w:abstractNumId w:val="15"/>
  </w:num>
  <w:num w:numId="2" w16cid:durableId="645015504">
    <w:abstractNumId w:val="31"/>
  </w:num>
  <w:num w:numId="3" w16cid:durableId="1007489248">
    <w:abstractNumId w:val="14"/>
  </w:num>
  <w:num w:numId="4" w16cid:durableId="1636135311">
    <w:abstractNumId w:val="30"/>
  </w:num>
  <w:num w:numId="5" w16cid:durableId="1342312767">
    <w:abstractNumId w:val="35"/>
  </w:num>
  <w:num w:numId="6" w16cid:durableId="1510220048">
    <w:abstractNumId w:val="36"/>
  </w:num>
  <w:num w:numId="7" w16cid:durableId="1346327999">
    <w:abstractNumId w:val="13"/>
  </w:num>
  <w:num w:numId="8" w16cid:durableId="18558742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57344281">
    <w:abstractNumId w:val="32"/>
  </w:num>
  <w:num w:numId="10" w16cid:durableId="1467971391">
    <w:abstractNumId w:val="18"/>
  </w:num>
  <w:num w:numId="11" w16cid:durableId="862942941">
    <w:abstractNumId w:val="18"/>
    <w:lvlOverride w:ilvl="0">
      <w:startOverride w:val="1"/>
    </w:lvlOverride>
  </w:num>
  <w:num w:numId="12" w16cid:durableId="1596858375">
    <w:abstractNumId w:val="18"/>
    <w:lvlOverride w:ilvl="0">
      <w:startOverride w:val="1"/>
    </w:lvlOverride>
  </w:num>
  <w:num w:numId="13" w16cid:durableId="1245457423">
    <w:abstractNumId w:val="21"/>
  </w:num>
  <w:num w:numId="14" w16cid:durableId="2062485292">
    <w:abstractNumId w:val="3"/>
  </w:num>
  <w:num w:numId="15" w16cid:durableId="1571890400">
    <w:abstractNumId w:val="24"/>
  </w:num>
  <w:num w:numId="16" w16cid:durableId="1710062355">
    <w:abstractNumId w:val="16"/>
  </w:num>
  <w:num w:numId="17" w16cid:durableId="1777821603">
    <w:abstractNumId w:val="37"/>
  </w:num>
  <w:num w:numId="18" w16cid:durableId="880869837">
    <w:abstractNumId w:val="19"/>
  </w:num>
  <w:num w:numId="19" w16cid:durableId="423721785">
    <w:abstractNumId w:val="17"/>
  </w:num>
  <w:num w:numId="20" w16cid:durableId="1696804033">
    <w:abstractNumId w:val="10"/>
  </w:num>
  <w:num w:numId="21" w16cid:durableId="1577666695">
    <w:abstractNumId w:val="29"/>
  </w:num>
  <w:num w:numId="22" w16cid:durableId="397486147">
    <w:abstractNumId w:val="7"/>
  </w:num>
  <w:num w:numId="23" w16cid:durableId="288783160">
    <w:abstractNumId w:val="39"/>
  </w:num>
  <w:num w:numId="24" w16cid:durableId="153569396">
    <w:abstractNumId w:val="20"/>
  </w:num>
  <w:num w:numId="25" w16cid:durableId="169180098">
    <w:abstractNumId w:val="5"/>
  </w:num>
  <w:num w:numId="26" w16cid:durableId="1789201903">
    <w:abstractNumId w:val="34"/>
  </w:num>
  <w:num w:numId="27" w16cid:durableId="1203328940">
    <w:abstractNumId w:val="0"/>
  </w:num>
  <w:num w:numId="28" w16cid:durableId="1265070992">
    <w:abstractNumId w:val="9"/>
  </w:num>
  <w:num w:numId="29" w16cid:durableId="2130008406">
    <w:abstractNumId w:val="23"/>
  </w:num>
  <w:num w:numId="30" w16cid:durableId="417560557">
    <w:abstractNumId w:val="6"/>
  </w:num>
  <w:num w:numId="31" w16cid:durableId="743642868">
    <w:abstractNumId w:val="38"/>
  </w:num>
  <w:num w:numId="32" w16cid:durableId="2005282102">
    <w:abstractNumId w:val="25"/>
  </w:num>
  <w:num w:numId="33" w16cid:durableId="1860050092">
    <w:abstractNumId w:val="26"/>
  </w:num>
  <w:num w:numId="34" w16cid:durableId="1072586005">
    <w:abstractNumId w:val="8"/>
  </w:num>
  <w:num w:numId="35" w16cid:durableId="222719076">
    <w:abstractNumId w:val="4"/>
  </w:num>
  <w:num w:numId="36" w16cid:durableId="91361963">
    <w:abstractNumId w:val="28"/>
  </w:num>
  <w:num w:numId="37" w16cid:durableId="1442871166">
    <w:abstractNumId w:val="27"/>
  </w:num>
  <w:num w:numId="38" w16cid:durableId="1787041370">
    <w:abstractNumId w:val="22"/>
  </w:num>
  <w:num w:numId="39" w16cid:durableId="1519194979">
    <w:abstractNumId w:val="1"/>
  </w:num>
  <w:num w:numId="40" w16cid:durableId="1416634271">
    <w:abstractNumId w:val="12"/>
  </w:num>
  <w:num w:numId="41" w16cid:durableId="1646542864">
    <w:abstractNumId w:val="2"/>
  </w:num>
  <w:num w:numId="42" w16cid:durableId="785731646">
    <w:abstractNumId w:val="33"/>
  </w:num>
  <w:num w:numId="43" w16cid:durableId="177959454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677"/>
    <w:rsid w:val="000007CA"/>
    <w:rsid w:val="00002007"/>
    <w:rsid w:val="000028EB"/>
    <w:rsid w:val="0000601C"/>
    <w:rsid w:val="00007EF5"/>
    <w:rsid w:val="00007F35"/>
    <w:rsid w:val="000103A7"/>
    <w:rsid w:val="000109DB"/>
    <w:rsid w:val="0001294A"/>
    <w:rsid w:val="00012D86"/>
    <w:rsid w:val="00013E7C"/>
    <w:rsid w:val="0002134D"/>
    <w:rsid w:val="00021412"/>
    <w:rsid w:val="0002277D"/>
    <w:rsid w:val="000227DC"/>
    <w:rsid w:val="0002412B"/>
    <w:rsid w:val="00025F9D"/>
    <w:rsid w:val="0002603B"/>
    <w:rsid w:val="00030187"/>
    <w:rsid w:val="000353AC"/>
    <w:rsid w:val="00036334"/>
    <w:rsid w:val="000373B6"/>
    <w:rsid w:val="00040AD8"/>
    <w:rsid w:val="0004196F"/>
    <w:rsid w:val="00041DC6"/>
    <w:rsid w:val="0004361C"/>
    <w:rsid w:val="00044252"/>
    <w:rsid w:val="00044416"/>
    <w:rsid w:val="00052A12"/>
    <w:rsid w:val="00055419"/>
    <w:rsid w:val="00061E4F"/>
    <w:rsid w:val="000623C2"/>
    <w:rsid w:val="00062724"/>
    <w:rsid w:val="000628C2"/>
    <w:rsid w:val="00066436"/>
    <w:rsid w:val="00071D94"/>
    <w:rsid w:val="0007582F"/>
    <w:rsid w:val="00080763"/>
    <w:rsid w:val="00080B0D"/>
    <w:rsid w:val="00081EEC"/>
    <w:rsid w:val="00084023"/>
    <w:rsid w:val="00084BE7"/>
    <w:rsid w:val="00092483"/>
    <w:rsid w:val="0009434F"/>
    <w:rsid w:val="000959C2"/>
    <w:rsid w:val="000977DE"/>
    <w:rsid w:val="000A4788"/>
    <w:rsid w:val="000A6773"/>
    <w:rsid w:val="000B44F4"/>
    <w:rsid w:val="000B762A"/>
    <w:rsid w:val="000B7FD6"/>
    <w:rsid w:val="000C17E4"/>
    <w:rsid w:val="000C3039"/>
    <w:rsid w:val="000D10AA"/>
    <w:rsid w:val="000D19B8"/>
    <w:rsid w:val="000D2C10"/>
    <w:rsid w:val="000D3AB3"/>
    <w:rsid w:val="000D6DBD"/>
    <w:rsid w:val="000E15C3"/>
    <w:rsid w:val="000E1746"/>
    <w:rsid w:val="000E633D"/>
    <w:rsid w:val="000F0889"/>
    <w:rsid w:val="000F3764"/>
    <w:rsid w:val="000F7F9F"/>
    <w:rsid w:val="00101D71"/>
    <w:rsid w:val="00113F11"/>
    <w:rsid w:val="001154FA"/>
    <w:rsid w:val="0011747E"/>
    <w:rsid w:val="00117B17"/>
    <w:rsid w:val="0012463B"/>
    <w:rsid w:val="0012594F"/>
    <w:rsid w:val="00126C91"/>
    <w:rsid w:val="001310C5"/>
    <w:rsid w:val="00131986"/>
    <w:rsid w:val="00132EF5"/>
    <w:rsid w:val="00133599"/>
    <w:rsid w:val="00133C3E"/>
    <w:rsid w:val="00134E0F"/>
    <w:rsid w:val="001360EB"/>
    <w:rsid w:val="00140C1D"/>
    <w:rsid w:val="00141B2D"/>
    <w:rsid w:val="0014244F"/>
    <w:rsid w:val="001443C9"/>
    <w:rsid w:val="0014641E"/>
    <w:rsid w:val="0014743D"/>
    <w:rsid w:val="001475B1"/>
    <w:rsid w:val="00151078"/>
    <w:rsid w:val="0016026E"/>
    <w:rsid w:val="00162866"/>
    <w:rsid w:val="0016388B"/>
    <w:rsid w:val="00164E45"/>
    <w:rsid w:val="00166C99"/>
    <w:rsid w:val="0016746F"/>
    <w:rsid w:val="00170050"/>
    <w:rsid w:val="0017029B"/>
    <w:rsid w:val="00171A3B"/>
    <w:rsid w:val="00171C28"/>
    <w:rsid w:val="0017533C"/>
    <w:rsid w:val="00176BB2"/>
    <w:rsid w:val="00180195"/>
    <w:rsid w:val="00181E27"/>
    <w:rsid w:val="001868EE"/>
    <w:rsid w:val="00187D0A"/>
    <w:rsid w:val="00193C86"/>
    <w:rsid w:val="0019509C"/>
    <w:rsid w:val="001973EB"/>
    <w:rsid w:val="001A2996"/>
    <w:rsid w:val="001A4434"/>
    <w:rsid w:val="001A6DEA"/>
    <w:rsid w:val="001A725D"/>
    <w:rsid w:val="001A7AB8"/>
    <w:rsid w:val="001A7BD1"/>
    <w:rsid w:val="001B0FC1"/>
    <w:rsid w:val="001B3385"/>
    <w:rsid w:val="001B3B8C"/>
    <w:rsid w:val="001B4B50"/>
    <w:rsid w:val="001C0B4C"/>
    <w:rsid w:val="001C0CBC"/>
    <w:rsid w:val="001C2012"/>
    <w:rsid w:val="001C4117"/>
    <w:rsid w:val="001C518A"/>
    <w:rsid w:val="001C61FB"/>
    <w:rsid w:val="001D47F9"/>
    <w:rsid w:val="001D50C0"/>
    <w:rsid w:val="001E1B36"/>
    <w:rsid w:val="001E44EB"/>
    <w:rsid w:val="001F1E6E"/>
    <w:rsid w:val="001F36A4"/>
    <w:rsid w:val="001F4764"/>
    <w:rsid w:val="002007D4"/>
    <w:rsid w:val="002013A6"/>
    <w:rsid w:val="002016A2"/>
    <w:rsid w:val="00206A1A"/>
    <w:rsid w:val="00207A38"/>
    <w:rsid w:val="00211703"/>
    <w:rsid w:val="00214FC7"/>
    <w:rsid w:val="002154FC"/>
    <w:rsid w:val="00222CC0"/>
    <w:rsid w:val="00225DCF"/>
    <w:rsid w:val="00230166"/>
    <w:rsid w:val="00230FAC"/>
    <w:rsid w:val="002327BF"/>
    <w:rsid w:val="00232F5A"/>
    <w:rsid w:val="00234052"/>
    <w:rsid w:val="00235B1C"/>
    <w:rsid w:val="00245214"/>
    <w:rsid w:val="00245FE2"/>
    <w:rsid w:val="002473CE"/>
    <w:rsid w:val="00247E49"/>
    <w:rsid w:val="00250320"/>
    <w:rsid w:val="00251B6B"/>
    <w:rsid w:val="002534D2"/>
    <w:rsid w:val="00254638"/>
    <w:rsid w:val="00260F9E"/>
    <w:rsid w:val="0026121C"/>
    <w:rsid w:val="00264993"/>
    <w:rsid w:val="00272167"/>
    <w:rsid w:val="0027281D"/>
    <w:rsid w:val="00274003"/>
    <w:rsid w:val="002741E0"/>
    <w:rsid w:val="00274306"/>
    <w:rsid w:val="00274360"/>
    <w:rsid w:val="00282CBA"/>
    <w:rsid w:val="00290AB3"/>
    <w:rsid w:val="00292AFB"/>
    <w:rsid w:val="002935EE"/>
    <w:rsid w:val="002A05D8"/>
    <w:rsid w:val="002A0D84"/>
    <w:rsid w:val="002A3787"/>
    <w:rsid w:val="002A3829"/>
    <w:rsid w:val="002A7FA0"/>
    <w:rsid w:val="002B09FC"/>
    <w:rsid w:val="002B14D9"/>
    <w:rsid w:val="002B3963"/>
    <w:rsid w:val="002C15EE"/>
    <w:rsid w:val="002C2978"/>
    <w:rsid w:val="002C695F"/>
    <w:rsid w:val="002C78C2"/>
    <w:rsid w:val="002C7AC8"/>
    <w:rsid w:val="002D57F1"/>
    <w:rsid w:val="002D5E2C"/>
    <w:rsid w:val="002D6A06"/>
    <w:rsid w:val="002D77F7"/>
    <w:rsid w:val="002E00D5"/>
    <w:rsid w:val="002E4C5C"/>
    <w:rsid w:val="002E5F47"/>
    <w:rsid w:val="002E7DAF"/>
    <w:rsid w:val="002F1132"/>
    <w:rsid w:val="002F1208"/>
    <w:rsid w:val="002F1EF1"/>
    <w:rsid w:val="002F30FF"/>
    <w:rsid w:val="002F363E"/>
    <w:rsid w:val="002F56AE"/>
    <w:rsid w:val="002F7695"/>
    <w:rsid w:val="002F76FD"/>
    <w:rsid w:val="002F79AE"/>
    <w:rsid w:val="002F7FBF"/>
    <w:rsid w:val="00302512"/>
    <w:rsid w:val="0030364B"/>
    <w:rsid w:val="0030616D"/>
    <w:rsid w:val="003063CA"/>
    <w:rsid w:val="00311646"/>
    <w:rsid w:val="00311E01"/>
    <w:rsid w:val="00316119"/>
    <w:rsid w:val="00317156"/>
    <w:rsid w:val="0032067B"/>
    <w:rsid w:val="0032234C"/>
    <w:rsid w:val="0032333C"/>
    <w:rsid w:val="00330370"/>
    <w:rsid w:val="00341690"/>
    <w:rsid w:val="003418D0"/>
    <w:rsid w:val="00343149"/>
    <w:rsid w:val="0034349A"/>
    <w:rsid w:val="00343D56"/>
    <w:rsid w:val="00343F61"/>
    <w:rsid w:val="0034507C"/>
    <w:rsid w:val="003456CE"/>
    <w:rsid w:val="00346F00"/>
    <w:rsid w:val="003523A8"/>
    <w:rsid w:val="00354948"/>
    <w:rsid w:val="00355976"/>
    <w:rsid w:val="00355AB3"/>
    <w:rsid w:val="00355AB4"/>
    <w:rsid w:val="003613F8"/>
    <w:rsid w:val="00363923"/>
    <w:rsid w:val="00374429"/>
    <w:rsid w:val="0037657C"/>
    <w:rsid w:val="00385D58"/>
    <w:rsid w:val="00386210"/>
    <w:rsid w:val="00390364"/>
    <w:rsid w:val="00396AFB"/>
    <w:rsid w:val="003A19AE"/>
    <w:rsid w:val="003A27A3"/>
    <w:rsid w:val="003A5A5A"/>
    <w:rsid w:val="003B139C"/>
    <w:rsid w:val="003B19BC"/>
    <w:rsid w:val="003B28D9"/>
    <w:rsid w:val="003B454C"/>
    <w:rsid w:val="003B5D4A"/>
    <w:rsid w:val="003B7F73"/>
    <w:rsid w:val="003C2A9C"/>
    <w:rsid w:val="003C3377"/>
    <w:rsid w:val="003D4B2D"/>
    <w:rsid w:val="003D5F0A"/>
    <w:rsid w:val="003D6B3C"/>
    <w:rsid w:val="003D73D0"/>
    <w:rsid w:val="003D7D99"/>
    <w:rsid w:val="003E00A0"/>
    <w:rsid w:val="003E2C35"/>
    <w:rsid w:val="003E3F2E"/>
    <w:rsid w:val="003E5135"/>
    <w:rsid w:val="003F213B"/>
    <w:rsid w:val="003F48A1"/>
    <w:rsid w:val="003F50D1"/>
    <w:rsid w:val="003F592E"/>
    <w:rsid w:val="003F61F5"/>
    <w:rsid w:val="0040212D"/>
    <w:rsid w:val="00403ED3"/>
    <w:rsid w:val="00407D50"/>
    <w:rsid w:val="00411196"/>
    <w:rsid w:val="00413CA4"/>
    <w:rsid w:val="004152C8"/>
    <w:rsid w:val="004161ED"/>
    <w:rsid w:val="0041626E"/>
    <w:rsid w:val="004259A9"/>
    <w:rsid w:val="00427E3B"/>
    <w:rsid w:val="0043384E"/>
    <w:rsid w:val="0043443C"/>
    <w:rsid w:val="00436F4F"/>
    <w:rsid w:val="00440ACA"/>
    <w:rsid w:val="0044183E"/>
    <w:rsid w:val="0044368C"/>
    <w:rsid w:val="00444F0A"/>
    <w:rsid w:val="00445198"/>
    <w:rsid w:val="00445A95"/>
    <w:rsid w:val="00445D26"/>
    <w:rsid w:val="0045454B"/>
    <w:rsid w:val="00461A41"/>
    <w:rsid w:val="00466800"/>
    <w:rsid w:val="0046753B"/>
    <w:rsid w:val="00471C72"/>
    <w:rsid w:val="00475F34"/>
    <w:rsid w:val="004804A5"/>
    <w:rsid w:val="00482583"/>
    <w:rsid w:val="004832AE"/>
    <w:rsid w:val="00485381"/>
    <w:rsid w:val="004859D4"/>
    <w:rsid w:val="00486401"/>
    <w:rsid w:val="00491709"/>
    <w:rsid w:val="00497377"/>
    <w:rsid w:val="004A1B4B"/>
    <w:rsid w:val="004A6A0F"/>
    <w:rsid w:val="004A701D"/>
    <w:rsid w:val="004B161C"/>
    <w:rsid w:val="004B23AB"/>
    <w:rsid w:val="004B4FDF"/>
    <w:rsid w:val="004B5C30"/>
    <w:rsid w:val="004B630C"/>
    <w:rsid w:val="004B7261"/>
    <w:rsid w:val="004B72A7"/>
    <w:rsid w:val="004B7B33"/>
    <w:rsid w:val="004C0AA1"/>
    <w:rsid w:val="004C1A4D"/>
    <w:rsid w:val="004C3394"/>
    <w:rsid w:val="004C437A"/>
    <w:rsid w:val="004C6B4F"/>
    <w:rsid w:val="004C7B30"/>
    <w:rsid w:val="004D12C6"/>
    <w:rsid w:val="004D260F"/>
    <w:rsid w:val="004D3CB4"/>
    <w:rsid w:val="004E0711"/>
    <w:rsid w:val="004E2D2B"/>
    <w:rsid w:val="004E3225"/>
    <w:rsid w:val="004E35E9"/>
    <w:rsid w:val="004E5B98"/>
    <w:rsid w:val="004E62D0"/>
    <w:rsid w:val="004E726D"/>
    <w:rsid w:val="004E7692"/>
    <w:rsid w:val="004F6737"/>
    <w:rsid w:val="004F6E59"/>
    <w:rsid w:val="0050498F"/>
    <w:rsid w:val="005049F9"/>
    <w:rsid w:val="00505723"/>
    <w:rsid w:val="00506B28"/>
    <w:rsid w:val="005107E5"/>
    <w:rsid w:val="00511BD7"/>
    <w:rsid w:val="00515D7B"/>
    <w:rsid w:val="0052068C"/>
    <w:rsid w:val="00523799"/>
    <w:rsid w:val="00523855"/>
    <w:rsid w:val="00523BEE"/>
    <w:rsid w:val="00524F2E"/>
    <w:rsid w:val="00532CED"/>
    <w:rsid w:val="00534BCD"/>
    <w:rsid w:val="00536587"/>
    <w:rsid w:val="00540A31"/>
    <w:rsid w:val="005437F6"/>
    <w:rsid w:val="00543AA1"/>
    <w:rsid w:val="005448BD"/>
    <w:rsid w:val="00544F36"/>
    <w:rsid w:val="0054570D"/>
    <w:rsid w:val="0055218A"/>
    <w:rsid w:val="00555F5E"/>
    <w:rsid w:val="005563B7"/>
    <w:rsid w:val="005564DF"/>
    <w:rsid w:val="00561B45"/>
    <w:rsid w:val="005621A2"/>
    <w:rsid w:val="005625DD"/>
    <w:rsid w:val="00563945"/>
    <w:rsid w:val="00573B3E"/>
    <w:rsid w:val="0057608B"/>
    <w:rsid w:val="005772B0"/>
    <w:rsid w:val="0058073C"/>
    <w:rsid w:val="00580B55"/>
    <w:rsid w:val="005817D8"/>
    <w:rsid w:val="00590714"/>
    <w:rsid w:val="00592477"/>
    <w:rsid w:val="00592A24"/>
    <w:rsid w:val="00593362"/>
    <w:rsid w:val="00593A53"/>
    <w:rsid w:val="00594125"/>
    <w:rsid w:val="00596FA7"/>
    <w:rsid w:val="005B2064"/>
    <w:rsid w:val="005B2AAB"/>
    <w:rsid w:val="005B5CE6"/>
    <w:rsid w:val="005B77E9"/>
    <w:rsid w:val="005C2326"/>
    <w:rsid w:val="005C2701"/>
    <w:rsid w:val="005C2F7F"/>
    <w:rsid w:val="005C4744"/>
    <w:rsid w:val="005C5352"/>
    <w:rsid w:val="005C5A9C"/>
    <w:rsid w:val="005D07FA"/>
    <w:rsid w:val="005D1669"/>
    <w:rsid w:val="005D6C7E"/>
    <w:rsid w:val="005E6C57"/>
    <w:rsid w:val="005E7714"/>
    <w:rsid w:val="005E78EA"/>
    <w:rsid w:val="005F59B7"/>
    <w:rsid w:val="005F7E7F"/>
    <w:rsid w:val="00603E44"/>
    <w:rsid w:val="00605931"/>
    <w:rsid w:val="00606901"/>
    <w:rsid w:val="00610F11"/>
    <w:rsid w:val="0061245C"/>
    <w:rsid w:val="00616F32"/>
    <w:rsid w:val="006218D9"/>
    <w:rsid w:val="00621DAA"/>
    <w:rsid w:val="006240EE"/>
    <w:rsid w:val="00626726"/>
    <w:rsid w:val="00630C1A"/>
    <w:rsid w:val="00633550"/>
    <w:rsid w:val="0063386B"/>
    <w:rsid w:val="00634812"/>
    <w:rsid w:val="00636405"/>
    <w:rsid w:val="00637573"/>
    <w:rsid w:val="006423BF"/>
    <w:rsid w:val="00643AE7"/>
    <w:rsid w:val="0064555B"/>
    <w:rsid w:val="00645B4D"/>
    <w:rsid w:val="006531B5"/>
    <w:rsid w:val="00653521"/>
    <w:rsid w:val="00654DC8"/>
    <w:rsid w:val="00657ED6"/>
    <w:rsid w:val="006616A1"/>
    <w:rsid w:val="00665078"/>
    <w:rsid w:val="0066633D"/>
    <w:rsid w:val="00673007"/>
    <w:rsid w:val="006743B0"/>
    <w:rsid w:val="00675A21"/>
    <w:rsid w:val="00677722"/>
    <w:rsid w:val="0067787B"/>
    <w:rsid w:val="00680E7D"/>
    <w:rsid w:val="006906A5"/>
    <w:rsid w:val="00692B56"/>
    <w:rsid w:val="00692C5A"/>
    <w:rsid w:val="00693429"/>
    <w:rsid w:val="00694B2A"/>
    <w:rsid w:val="006956B1"/>
    <w:rsid w:val="00695FFE"/>
    <w:rsid w:val="006960FF"/>
    <w:rsid w:val="006978B3"/>
    <w:rsid w:val="006B0342"/>
    <w:rsid w:val="006B0A24"/>
    <w:rsid w:val="006C07B9"/>
    <w:rsid w:val="006C094C"/>
    <w:rsid w:val="006C22C0"/>
    <w:rsid w:val="006C23A0"/>
    <w:rsid w:val="006C2E7F"/>
    <w:rsid w:val="006C34A8"/>
    <w:rsid w:val="006C7854"/>
    <w:rsid w:val="006D0010"/>
    <w:rsid w:val="006E0293"/>
    <w:rsid w:val="006E02B4"/>
    <w:rsid w:val="006E34A3"/>
    <w:rsid w:val="006E3D2D"/>
    <w:rsid w:val="006E4916"/>
    <w:rsid w:val="006F3929"/>
    <w:rsid w:val="006F463E"/>
    <w:rsid w:val="006F7BB2"/>
    <w:rsid w:val="00700B91"/>
    <w:rsid w:val="00700EB4"/>
    <w:rsid w:val="00701739"/>
    <w:rsid w:val="00701743"/>
    <w:rsid w:val="0070442F"/>
    <w:rsid w:val="00720242"/>
    <w:rsid w:val="00726D50"/>
    <w:rsid w:val="007275F8"/>
    <w:rsid w:val="00731C25"/>
    <w:rsid w:val="00732946"/>
    <w:rsid w:val="0073310A"/>
    <w:rsid w:val="00740A88"/>
    <w:rsid w:val="00741564"/>
    <w:rsid w:val="00744EA7"/>
    <w:rsid w:val="00744F85"/>
    <w:rsid w:val="00745B5C"/>
    <w:rsid w:val="00751A20"/>
    <w:rsid w:val="0075273F"/>
    <w:rsid w:val="00756307"/>
    <w:rsid w:val="00757220"/>
    <w:rsid w:val="00764BDC"/>
    <w:rsid w:val="00775F9C"/>
    <w:rsid w:val="00782826"/>
    <w:rsid w:val="007838B8"/>
    <w:rsid w:val="00785FCF"/>
    <w:rsid w:val="00787264"/>
    <w:rsid w:val="007878F8"/>
    <w:rsid w:val="007914E0"/>
    <w:rsid w:val="007A0828"/>
    <w:rsid w:val="007A2F9E"/>
    <w:rsid w:val="007A5185"/>
    <w:rsid w:val="007A5489"/>
    <w:rsid w:val="007B0644"/>
    <w:rsid w:val="007B182B"/>
    <w:rsid w:val="007B1C1D"/>
    <w:rsid w:val="007B4038"/>
    <w:rsid w:val="007C0001"/>
    <w:rsid w:val="007C150C"/>
    <w:rsid w:val="007C1835"/>
    <w:rsid w:val="007C4526"/>
    <w:rsid w:val="007C7A36"/>
    <w:rsid w:val="007D077E"/>
    <w:rsid w:val="007D5441"/>
    <w:rsid w:val="007D6D23"/>
    <w:rsid w:val="007E0BF5"/>
    <w:rsid w:val="007E17A3"/>
    <w:rsid w:val="007E413A"/>
    <w:rsid w:val="007E42CF"/>
    <w:rsid w:val="007E5432"/>
    <w:rsid w:val="007E5BE5"/>
    <w:rsid w:val="007E5F2A"/>
    <w:rsid w:val="007F0615"/>
    <w:rsid w:val="007F332E"/>
    <w:rsid w:val="007F3B03"/>
    <w:rsid w:val="007F51AC"/>
    <w:rsid w:val="007F5FAF"/>
    <w:rsid w:val="00802A44"/>
    <w:rsid w:val="00804F87"/>
    <w:rsid w:val="00807469"/>
    <w:rsid w:val="00807E03"/>
    <w:rsid w:val="008107C5"/>
    <w:rsid w:val="00812EB3"/>
    <w:rsid w:val="00820E94"/>
    <w:rsid w:val="00822651"/>
    <w:rsid w:val="00822848"/>
    <w:rsid w:val="00827B11"/>
    <w:rsid w:val="00830F01"/>
    <w:rsid w:val="00836EF2"/>
    <w:rsid w:val="00837C67"/>
    <w:rsid w:val="0084306D"/>
    <w:rsid w:val="00847310"/>
    <w:rsid w:val="00850E57"/>
    <w:rsid w:val="00853977"/>
    <w:rsid w:val="00855744"/>
    <w:rsid w:val="0085724C"/>
    <w:rsid w:val="00861DD3"/>
    <w:rsid w:val="008639F4"/>
    <w:rsid w:val="00874616"/>
    <w:rsid w:val="008774BA"/>
    <w:rsid w:val="00881236"/>
    <w:rsid w:val="008812BC"/>
    <w:rsid w:val="00882D2B"/>
    <w:rsid w:val="008844DF"/>
    <w:rsid w:val="0088686E"/>
    <w:rsid w:val="008913F6"/>
    <w:rsid w:val="00891C93"/>
    <w:rsid w:val="00892517"/>
    <w:rsid w:val="00894197"/>
    <w:rsid w:val="00894A98"/>
    <w:rsid w:val="008952F0"/>
    <w:rsid w:val="00895D6B"/>
    <w:rsid w:val="008A0A50"/>
    <w:rsid w:val="008A5D7C"/>
    <w:rsid w:val="008A74C6"/>
    <w:rsid w:val="008B01E0"/>
    <w:rsid w:val="008B0A74"/>
    <w:rsid w:val="008B218B"/>
    <w:rsid w:val="008B47D5"/>
    <w:rsid w:val="008B51C9"/>
    <w:rsid w:val="008C1CBD"/>
    <w:rsid w:val="008C21D9"/>
    <w:rsid w:val="008C7B99"/>
    <w:rsid w:val="008D1261"/>
    <w:rsid w:val="008E2D12"/>
    <w:rsid w:val="008F03A2"/>
    <w:rsid w:val="008F1D45"/>
    <w:rsid w:val="008F2E9C"/>
    <w:rsid w:val="008F48E5"/>
    <w:rsid w:val="008F5C7F"/>
    <w:rsid w:val="008F6B82"/>
    <w:rsid w:val="008F6EC5"/>
    <w:rsid w:val="008F6F70"/>
    <w:rsid w:val="00903785"/>
    <w:rsid w:val="00905316"/>
    <w:rsid w:val="00905BD5"/>
    <w:rsid w:val="0090646C"/>
    <w:rsid w:val="00910A94"/>
    <w:rsid w:val="00911F38"/>
    <w:rsid w:val="0091344C"/>
    <w:rsid w:val="00914AFD"/>
    <w:rsid w:val="0092098D"/>
    <w:rsid w:val="00924474"/>
    <w:rsid w:val="0092447E"/>
    <w:rsid w:val="00924D06"/>
    <w:rsid w:val="00926DEE"/>
    <w:rsid w:val="00930391"/>
    <w:rsid w:val="0093225C"/>
    <w:rsid w:val="00935407"/>
    <w:rsid w:val="009378B2"/>
    <w:rsid w:val="00937C6E"/>
    <w:rsid w:val="0094341D"/>
    <w:rsid w:val="00944BE1"/>
    <w:rsid w:val="00945B3A"/>
    <w:rsid w:val="00946E3C"/>
    <w:rsid w:val="00957708"/>
    <w:rsid w:val="00960F15"/>
    <w:rsid w:val="00961251"/>
    <w:rsid w:val="00963EBA"/>
    <w:rsid w:val="00964638"/>
    <w:rsid w:val="00970B5E"/>
    <w:rsid w:val="0097123C"/>
    <w:rsid w:val="00976076"/>
    <w:rsid w:val="0097727C"/>
    <w:rsid w:val="00981C01"/>
    <w:rsid w:val="00983373"/>
    <w:rsid w:val="00986EB1"/>
    <w:rsid w:val="00992D1A"/>
    <w:rsid w:val="00994677"/>
    <w:rsid w:val="00995C82"/>
    <w:rsid w:val="009A42A1"/>
    <w:rsid w:val="009A6FFC"/>
    <w:rsid w:val="009B0F6E"/>
    <w:rsid w:val="009B59B7"/>
    <w:rsid w:val="009B6405"/>
    <w:rsid w:val="009C007F"/>
    <w:rsid w:val="009C1D54"/>
    <w:rsid w:val="009C43BB"/>
    <w:rsid w:val="009C51FF"/>
    <w:rsid w:val="009C5C89"/>
    <w:rsid w:val="009C6EF4"/>
    <w:rsid w:val="009C7775"/>
    <w:rsid w:val="009D0EC5"/>
    <w:rsid w:val="009D1563"/>
    <w:rsid w:val="009D1F92"/>
    <w:rsid w:val="009D220C"/>
    <w:rsid w:val="009D265C"/>
    <w:rsid w:val="009D3299"/>
    <w:rsid w:val="009D3A35"/>
    <w:rsid w:val="009D638D"/>
    <w:rsid w:val="009E003E"/>
    <w:rsid w:val="009E3A94"/>
    <w:rsid w:val="009E4FD9"/>
    <w:rsid w:val="009E7759"/>
    <w:rsid w:val="009E7A78"/>
    <w:rsid w:val="009E7F1F"/>
    <w:rsid w:val="009E7F47"/>
    <w:rsid w:val="009F20E7"/>
    <w:rsid w:val="00A0739F"/>
    <w:rsid w:val="00A07B8B"/>
    <w:rsid w:val="00A14D7B"/>
    <w:rsid w:val="00A15674"/>
    <w:rsid w:val="00A1622E"/>
    <w:rsid w:val="00A178AE"/>
    <w:rsid w:val="00A207D6"/>
    <w:rsid w:val="00A21447"/>
    <w:rsid w:val="00A2731C"/>
    <w:rsid w:val="00A334A7"/>
    <w:rsid w:val="00A43037"/>
    <w:rsid w:val="00A50235"/>
    <w:rsid w:val="00A51D94"/>
    <w:rsid w:val="00A578B3"/>
    <w:rsid w:val="00A614C6"/>
    <w:rsid w:val="00A66506"/>
    <w:rsid w:val="00A67F92"/>
    <w:rsid w:val="00A71B2F"/>
    <w:rsid w:val="00A75120"/>
    <w:rsid w:val="00A808B9"/>
    <w:rsid w:val="00A82ADE"/>
    <w:rsid w:val="00A84B2D"/>
    <w:rsid w:val="00A866E2"/>
    <w:rsid w:val="00A86F01"/>
    <w:rsid w:val="00A87D51"/>
    <w:rsid w:val="00A94370"/>
    <w:rsid w:val="00A952FA"/>
    <w:rsid w:val="00A95399"/>
    <w:rsid w:val="00A97698"/>
    <w:rsid w:val="00AA203A"/>
    <w:rsid w:val="00AA2ED3"/>
    <w:rsid w:val="00AA7178"/>
    <w:rsid w:val="00AB79DA"/>
    <w:rsid w:val="00AC4105"/>
    <w:rsid w:val="00AC7C2E"/>
    <w:rsid w:val="00AD153C"/>
    <w:rsid w:val="00AD6B0C"/>
    <w:rsid w:val="00AE29DF"/>
    <w:rsid w:val="00AE435C"/>
    <w:rsid w:val="00AE54CB"/>
    <w:rsid w:val="00AE64AA"/>
    <w:rsid w:val="00AE77D6"/>
    <w:rsid w:val="00AF17B5"/>
    <w:rsid w:val="00AF652D"/>
    <w:rsid w:val="00B04B7E"/>
    <w:rsid w:val="00B067A6"/>
    <w:rsid w:val="00B14ADA"/>
    <w:rsid w:val="00B1629E"/>
    <w:rsid w:val="00B16F3D"/>
    <w:rsid w:val="00B20B18"/>
    <w:rsid w:val="00B22B61"/>
    <w:rsid w:val="00B2363A"/>
    <w:rsid w:val="00B23FA7"/>
    <w:rsid w:val="00B24369"/>
    <w:rsid w:val="00B37516"/>
    <w:rsid w:val="00B43B22"/>
    <w:rsid w:val="00B45F36"/>
    <w:rsid w:val="00B465F2"/>
    <w:rsid w:val="00B46A70"/>
    <w:rsid w:val="00B471D3"/>
    <w:rsid w:val="00B47A2E"/>
    <w:rsid w:val="00B50704"/>
    <w:rsid w:val="00B50917"/>
    <w:rsid w:val="00B57418"/>
    <w:rsid w:val="00B57AF3"/>
    <w:rsid w:val="00B60F6E"/>
    <w:rsid w:val="00B62041"/>
    <w:rsid w:val="00B63A8D"/>
    <w:rsid w:val="00B648DA"/>
    <w:rsid w:val="00B700EC"/>
    <w:rsid w:val="00B710BB"/>
    <w:rsid w:val="00B72C7C"/>
    <w:rsid w:val="00B7442C"/>
    <w:rsid w:val="00B806F3"/>
    <w:rsid w:val="00B817AC"/>
    <w:rsid w:val="00B8256E"/>
    <w:rsid w:val="00B8256F"/>
    <w:rsid w:val="00B82D49"/>
    <w:rsid w:val="00B84158"/>
    <w:rsid w:val="00B8477F"/>
    <w:rsid w:val="00B87260"/>
    <w:rsid w:val="00BA433D"/>
    <w:rsid w:val="00BA5422"/>
    <w:rsid w:val="00BA5C34"/>
    <w:rsid w:val="00BA5D74"/>
    <w:rsid w:val="00BB07EE"/>
    <w:rsid w:val="00BB1984"/>
    <w:rsid w:val="00BB2392"/>
    <w:rsid w:val="00BB2A46"/>
    <w:rsid w:val="00BC6418"/>
    <w:rsid w:val="00BC73AD"/>
    <w:rsid w:val="00BC7EBD"/>
    <w:rsid w:val="00BD2AB3"/>
    <w:rsid w:val="00BD2E38"/>
    <w:rsid w:val="00BD3E76"/>
    <w:rsid w:val="00BD3E88"/>
    <w:rsid w:val="00BD4614"/>
    <w:rsid w:val="00BD4625"/>
    <w:rsid w:val="00BE0231"/>
    <w:rsid w:val="00BE2A71"/>
    <w:rsid w:val="00BF18D0"/>
    <w:rsid w:val="00C03607"/>
    <w:rsid w:val="00C03B9C"/>
    <w:rsid w:val="00C0667E"/>
    <w:rsid w:val="00C13A5E"/>
    <w:rsid w:val="00C14433"/>
    <w:rsid w:val="00C14434"/>
    <w:rsid w:val="00C15094"/>
    <w:rsid w:val="00C163C7"/>
    <w:rsid w:val="00C16E72"/>
    <w:rsid w:val="00C20EBB"/>
    <w:rsid w:val="00C213F6"/>
    <w:rsid w:val="00C216C5"/>
    <w:rsid w:val="00C234B3"/>
    <w:rsid w:val="00C26154"/>
    <w:rsid w:val="00C34257"/>
    <w:rsid w:val="00C350B8"/>
    <w:rsid w:val="00C35C8D"/>
    <w:rsid w:val="00C3614D"/>
    <w:rsid w:val="00C41179"/>
    <w:rsid w:val="00C510DD"/>
    <w:rsid w:val="00C5313D"/>
    <w:rsid w:val="00C5499D"/>
    <w:rsid w:val="00C556B8"/>
    <w:rsid w:val="00C55D08"/>
    <w:rsid w:val="00C560AA"/>
    <w:rsid w:val="00C57789"/>
    <w:rsid w:val="00C62AC7"/>
    <w:rsid w:val="00C6562D"/>
    <w:rsid w:val="00C667CB"/>
    <w:rsid w:val="00C70759"/>
    <w:rsid w:val="00C76366"/>
    <w:rsid w:val="00C815E6"/>
    <w:rsid w:val="00C82623"/>
    <w:rsid w:val="00C82C7D"/>
    <w:rsid w:val="00C85327"/>
    <w:rsid w:val="00C85E46"/>
    <w:rsid w:val="00C91A5F"/>
    <w:rsid w:val="00C976EB"/>
    <w:rsid w:val="00CA0409"/>
    <w:rsid w:val="00CB4148"/>
    <w:rsid w:val="00CB6828"/>
    <w:rsid w:val="00CC0306"/>
    <w:rsid w:val="00CC73D2"/>
    <w:rsid w:val="00CD2649"/>
    <w:rsid w:val="00CD5629"/>
    <w:rsid w:val="00CD5860"/>
    <w:rsid w:val="00CD6C47"/>
    <w:rsid w:val="00CE02E5"/>
    <w:rsid w:val="00CE0B61"/>
    <w:rsid w:val="00CE0F25"/>
    <w:rsid w:val="00CE5DFA"/>
    <w:rsid w:val="00CE6F2D"/>
    <w:rsid w:val="00CF5C5C"/>
    <w:rsid w:val="00CF6135"/>
    <w:rsid w:val="00CF6465"/>
    <w:rsid w:val="00CF6828"/>
    <w:rsid w:val="00CF778D"/>
    <w:rsid w:val="00D00038"/>
    <w:rsid w:val="00D0046A"/>
    <w:rsid w:val="00D0405B"/>
    <w:rsid w:val="00D042B9"/>
    <w:rsid w:val="00D0640C"/>
    <w:rsid w:val="00D07CC5"/>
    <w:rsid w:val="00D10391"/>
    <w:rsid w:val="00D106A5"/>
    <w:rsid w:val="00D10B0D"/>
    <w:rsid w:val="00D155BA"/>
    <w:rsid w:val="00D17060"/>
    <w:rsid w:val="00D17383"/>
    <w:rsid w:val="00D1767C"/>
    <w:rsid w:val="00D220D3"/>
    <w:rsid w:val="00D27A97"/>
    <w:rsid w:val="00D348CD"/>
    <w:rsid w:val="00D44C31"/>
    <w:rsid w:val="00D44FE4"/>
    <w:rsid w:val="00D45F80"/>
    <w:rsid w:val="00D47044"/>
    <w:rsid w:val="00D50729"/>
    <w:rsid w:val="00D509CD"/>
    <w:rsid w:val="00D51A48"/>
    <w:rsid w:val="00D53BCC"/>
    <w:rsid w:val="00D553B8"/>
    <w:rsid w:val="00D559B0"/>
    <w:rsid w:val="00D55D16"/>
    <w:rsid w:val="00D60371"/>
    <w:rsid w:val="00D60706"/>
    <w:rsid w:val="00D61B1A"/>
    <w:rsid w:val="00D7407B"/>
    <w:rsid w:val="00D76B19"/>
    <w:rsid w:val="00D7796A"/>
    <w:rsid w:val="00D815EB"/>
    <w:rsid w:val="00D85AFC"/>
    <w:rsid w:val="00D87436"/>
    <w:rsid w:val="00D94560"/>
    <w:rsid w:val="00D9467D"/>
    <w:rsid w:val="00DA2080"/>
    <w:rsid w:val="00DA3104"/>
    <w:rsid w:val="00DA4D3A"/>
    <w:rsid w:val="00DA515F"/>
    <w:rsid w:val="00DA5349"/>
    <w:rsid w:val="00DB47E3"/>
    <w:rsid w:val="00DC0DDC"/>
    <w:rsid w:val="00DC1158"/>
    <w:rsid w:val="00DC4454"/>
    <w:rsid w:val="00DC45AA"/>
    <w:rsid w:val="00DC4806"/>
    <w:rsid w:val="00DC7362"/>
    <w:rsid w:val="00DC7C95"/>
    <w:rsid w:val="00DD0B9C"/>
    <w:rsid w:val="00DD3C4E"/>
    <w:rsid w:val="00DE4273"/>
    <w:rsid w:val="00DE546D"/>
    <w:rsid w:val="00DE5C8F"/>
    <w:rsid w:val="00DF23ED"/>
    <w:rsid w:val="00DF363D"/>
    <w:rsid w:val="00DF74AD"/>
    <w:rsid w:val="00E009B7"/>
    <w:rsid w:val="00E03000"/>
    <w:rsid w:val="00E03671"/>
    <w:rsid w:val="00E07D26"/>
    <w:rsid w:val="00E1157E"/>
    <w:rsid w:val="00E1333B"/>
    <w:rsid w:val="00E13EE4"/>
    <w:rsid w:val="00E144DC"/>
    <w:rsid w:val="00E16E69"/>
    <w:rsid w:val="00E1756C"/>
    <w:rsid w:val="00E213AC"/>
    <w:rsid w:val="00E22056"/>
    <w:rsid w:val="00E2334F"/>
    <w:rsid w:val="00E24CE7"/>
    <w:rsid w:val="00E24DF0"/>
    <w:rsid w:val="00E251A0"/>
    <w:rsid w:val="00E26219"/>
    <w:rsid w:val="00E40AA1"/>
    <w:rsid w:val="00E40EFF"/>
    <w:rsid w:val="00E45BD0"/>
    <w:rsid w:val="00E5192D"/>
    <w:rsid w:val="00E5216D"/>
    <w:rsid w:val="00E5245B"/>
    <w:rsid w:val="00E52D7F"/>
    <w:rsid w:val="00E52EB3"/>
    <w:rsid w:val="00E53612"/>
    <w:rsid w:val="00E540AB"/>
    <w:rsid w:val="00E54CB4"/>
    <w:rsid w:val="00E55794"/>
    <w:rsid w:val="00E55A08"/>
    <w:rsid w:val="00E60AA3"/>
    <w:rsid w:val="00E6321C"/>
    <w:rsid w:val="00E701AC"/>
    <w:rsid w:val="00E71394"/>
    <w:rsid w:val="00E7182B"/>
    <w:rsid w:val="00E7204E"/>
    <w:rsid w:val="00E72A04"/>
    <w:rsid w:val="00E757C3"/>
    <w:rsid w:val="00E77693"/>
    <w:rsid w:val="00E80AF4"/>
    <w:rsid w:val="00E83730"/>
    <w:rsid w:val="00E8502D"/>
    <w:rsid w:val="00E8733D"/>
    <w:rsid w:val="00E912A2"/>
    <w:rsid w:val="00E9499D"/>
    <w:rsid w:val="00E963E8"/>
    <w:rsid w:val="00E972E1"/>
    <w:rsid w:val="00EA367F"/>
    <w:rsid w:val="00EB1CAC"/>
    <w:rsid w:val="00EB231E"/>
    <w:rsid w:val="00EB7DD0"/>
    <w:rsid w:val="00EC0844"/>
    <w:rsid w:val="00EC2379"/>
    <w:rsid w:val="00EC40B0"/>
    <w:rsid w:val="00EC49AB"/>
    <w:rsid w:val="00ED10C5"/>
    <w:rsid w:val="00ED1BD7"/>
    <w:rsid w:val="00ED765E"/>
    <w:rsid w:val="00EE0694"/>
    <w:rsid w:val="00EE473A"/>
    <w:rsid w:val="00EE4ED6"/>
    <w:rsid w:val="00EE5BAC"/>
    <w:rsid w:val="00EE6749"/>
    <w:rsid w:val="00EF1E6B"/>
    <w:rsid w:val="00EF1FFC"/>
    <w:rsid w:val="00EF3FEB"/>
    <w:rsid w:val="00EF4649"/>
    <w:rsid w:val="00EF62DE"/>
    <w:rsid w:val="00F01B0C"/>
    <w:rsid w:val="00F03A97"/>
    <w:rsid w:val="00F03EBD"/>
    <w:rsid w:val="00F0488B"/>
    <w:rsid w:val="00F05DF2"/>
    <w:rsid w:val="00F06446"/>
    <w:rsid w:val="00F06F98"/>
    <w:rsid w:val="00F100BB"/>
    <w:rsid w:val="00F257DE"/>
    <w:rsid w:val="00F350DB"/>
    <w:rsid w:val="00F37D3B"/>
    <w:rsid w:val="00F41731"/>
    <w:rsid w:val="00F50D3F"/>
    <w:rsid w:val="00F5324C"/>
    <w:rsid w:val="00F5334C"/>
    <w:rsid w:val="00F53637"/>
    <w:rsid w:val="00F557BA"/>
    <w:rsid w:val="00F6032E"/>
    <w:rsid w:val="00F628DB"/>
    <w:rsid w:val="00F65FA4"/>
    <w:rsid w:val="00F67FC4"/>
    <w:rsid w:val="00F7033D"/>
    <w:rsid w:val="00F704C9"/>
    <w:rsid w:val="00F732BD"/>
    <w:rsid w:val="00F75069"/>
    <w:rsid w:val="00F75A2F"/>
    <w:rsid w:val="00F80283"/>
    <w:rsid w:val="00F80605"/>
    <w:rsid w:val="00F807B1"/>
    <w:rsid w:val="00F82270"/>
    <w:rsid w:val="00F84C6F"/>
    <w:rsid w:val="00F87EC5"/>
    <w:rsid w:val="00F9597F"/>
    <w:rsid w:val="00F97138"/>
    <w:rsid w:val="00F9736B"/>
    <w:rsid w:val="00FA0E2B"/>
    <w:rsid w:val="00FA23C6"/>
    <w:rsid w:val="00FB0073"/>
    <w:rsid w:val="00FB0516"/>
    <w:rsid w:val="00FB2B03"/>
    <w:rsid w:val="00FB46DE"/>
    <w:rsid w:val="00FB4C60"/>
    <w:rsid w:val="00FB5C5D"/>
    <w:rsid w:val="00FB6F05"/>
    <w:rsid w:val="00FB73BB"/>
    <w:rsid w:val="00FC4915"/>
    <w:rsid w:val="00FC72FA"/>
    <w:rsid w:val="00FD51DB"/>
    <w:rsid w:val="00FD6B09"/>
    <w:rsid w:val="00FE544E"/>
    <w:rsid w:val="00FE57B4"/>
    <w:rsid w:val="00FE5AFC"/>
    <w:rsid w:val="00FF07C7"/>
    <w:rsid w:val="00FF27EC"/>
    <w:rsid w:val="00FF33E1"/>
    <w:rsid w:val="00FF431F"/>
    <w:rsid w:val="00FF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3CAD4"/>
  <w15:chartTrackingRefBased/>
  <w15:docId w15:val="{3554A976-9EA1-4F67-9216-00367226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*Normal*"/>
    <w:qFormat/>
    <w:rsid w:val="004C6B4F"/>
    <w:pPr>
      <w:spacing w:line="276" w:lineRule="auto"/>
    </w:pPr>
    <w:rPr>
      <w:rFonts w:ascii="Source Sans Pro" w:hAnsi="Source Sans Pro" w:cs="Open Sans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FB4C60"/>
    <w:pPr>
      <w:keepNext/>
      <w:keepLines/>
      <w:spacing w:before="480"/>
      <w:outlineLvl w:val="0"/>
    </w:pPr>
    <w:rPr>
      <w:rFonts w:ascii="Tahoma" w:eastAsia="Times New Roman" w:hAnsi="Tahoma"/>
      <w:b/>
      <w:bCs/>
      <w:color w:val="0094BA"/>
      <w:sz w:val="28"/>
      <w:szCs w:val="28"/>
    </w:rPr>
  </w:style>
  <w:style w:type="paragraph" w:styleId="Heading2">
    <w:name w:val="heading 2"/>
    <w:aliases w:val="*Heading 2*"/>
    <w:basedOn w:val="Heading1"/>
    <w:next w:val="Heading3"/>
    <w:link w:val="Heading2Char"/>
    <w:autoRedefine/>
    <w:qFormat/>
    <w:rsid w:val="00853977"/>
    <w:pPr>
      <w:spacing w:before="0" w:line="336" w:lineRule="auto"/>
      <w:outlineLvl w:val="1"/>
    </w:pPr>
    <w:rPr>
      <w:rFonts w:ascii="Source Sans Pro" w:eastAsia="Times" w:hAnsi="Source Sans Pro"/>
      <w:b w:val="0"/>
      <w:color w:val="005AA4"/>
      <w:kern w:val="24"/>
      <w:szCs w:val="24"/>
    </w:rPr>
  </w:style>
  <w:style w:type="paragraph" w:styleId="Heading3">
    <w:name w:val="heading 3"/>
    <w:aliases w:val="Heading [3]"/>
    <w:basedOn w:val="Normal"/>
    <w:next w:val="Normal"/>
    <w:link w:val="Heading3Char"/>
    <w:autoRedefine/>
    <w:uiPriority w:val="9"/>
    <w:unhideWhenUsed/>
    <w:rsid w:val="00E45BD0"/>
    <w:pPr>
      <w:keepNext/>
      <w:keepLines/>
      <w:spacing w:before="200"/>
      <w:outlineLvl w:val="2"/>
    </w:pPr>
    <w:rPr>
      <w:rFonts w:eastAsia="Times New Roman"/>
      <w:b/>
      <w:bCs/>
      <w:color w:val="0094B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C976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3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CRIHeading">
    <w:name w:val="MCRI_Heading"/>
    <w:next w:val="Normal"/>
    <w:link w:val="MCRIHeadingChar"/>
    <w:autoRedefine/>
    <w:rsid w:val="004C3394"/>
    <w:pPr>
      <w:widowControl w:val="0"/>
      <w:autoSpaceDE w:val="0"/>
      <w:autoSpaceDN w:val="0"/>
      <w:adjustRightInd w:val="0"/>
      <w:spacing w:line="260" w:lineRule="atLeast"/>
      <w:jc w:val="center"/>
      <w:textAlignment w:val="center"/>
    </w:pPr>
    <w:rPr>
      <w:rFonts w:ascii="Arial" w:eastAsia="Cambria" w:hAnsi="Arial" w:cs="Arial"/>
      <w:bCs/>
      <w:color w:val="0094BA"/>
      <w:sz w:val="24"/>
      <w:szCs w:val="24"/>
      <w:lang w:val="en-GB" w:eastAsia="en-US"/>
    </w:rPr>
  </w:style>
  <w:style w:type="paragraph" w:customStyle="1" w:styleId="MCRISubheadings">
    <w:name w:val="MCRI_Subheadings"/>
    <w:basedOn w:val="Normal"/>
    <w:link w:val="MCRISubheadingsChar"/>
    <w:rsid w:val="004C3394"/>
    <w:pPr>
      <w:widowControl w:val="0"/>
      <w:autoSpaceDE w:val="0"/>
      <w:autoSpaceDN w:val="0"/>
      <w:adjustRightInd w:val="0"/>
      <w:spacing w:before="113" w:line="260" w:lineRule="atLeast"/>
      <w:textAlignment w:val="center"/>
    </w:pPr>
    <w:rPr>
      <w:rFonts w:ascii="Verdana" w:eastAsia="Cambria" w:hAnsi="Verdana" w:cs="OpenSans-Bold"/>
      <w:b/>
      <w:bCs/>
      <w:color w:val="003051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C339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339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C339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3394"/>
    <w:rPr>
      <w:rFonts w:ascii="Calibri" w:eastAsia="Calibri" w:hAnsi="Calibri" w:cs="Times New Roman"/>
    </w:rPr>
  </w:style>
  <w:style w:type="character" w:customStyle="1" w:styleId="MCRISubheadingsChar">
    <w:name w:val="MCRI_Subheadings Char"/>
    <w:link w:val="MCRISubheadings"/>
    <w:rsid w:val="004C3394"/>
    <w:rPr>
      <w:rFonts w:ascii="Verdana" w:eastAsia="Cambria" w:hAnsi="Verdana" w:cs="OpenSans-Bold"/>
      <w:b/>
      <w:bCs/>
      <w:color w:val="003051"/>
      <w:sz w:val="18"/>
      <w:szCs w:val="18"/>
      <w:lang w:val="en-GB"/>
    </w:rPr>
  </w:style>
  <w:style w:type="paragraph" w:styleId="ListParagraph">
    <w:name w:val="List Paragraph"/>
    <w:aliases w:val="Bullet List"/>
    <w:basedOn w:val="Normal"/>
    <w:link w:val="ListParagraphChar"/>
    <w:uiPriority w:val="34"/>
    <w:rsid w:val="004C33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3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3394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FB4C60"/>
    <w:rPr>
      <w:rFonts w:ascii="Tahoma" w:eastAsia="Times New Roman" w:hAnsi="Tahoma"/>
      <w:b/>
      <w:bCs/>
      <w:color w:val="0094BA"/>
      <w:sz w:val="28"/>
      <w:szCs w:val="28"/>
      <w:lang w:eastAsia="en-US"/>
    </w:rPr>
  </w:style>
  <w:style w:type="character" w:customStyle="1" w:styleId="Heading2Char">
    <w:name w:val="Heading 2 Char"/>
    <w:aliases w:val="*Heading 2* Char"/>
    <w:link w:val="Heading2"/>
    <w:rsid w:val="00853977"/>
    <w:rPr>
      <w:rFonts w:ascii="Source Sans Pro" w:eastAsia="Times" w:hAnsi="Source Sans Pro" w:cs="Open Sans Light"/>
      <w:bCs/>
      <w:color w:val="005AA4"/>
      <w:kern w:val="24"/>
      <w:sz w:val="28"/>
      <w:szCs w:val="24"/>
      <w:lang w:eastAsia="en-US"/>
    </w:rPr>
  </w:style>
  <w:style w:type="character" w:customStyle="1" w:styleId="Heading3Char">
    <w:name w:val="Heading 3 Char"/>
    <w:aliases w:val="Heading [3] Char"/>
    <w:link w:val="Heading3"/>
    <w:uiPriority w:val="9"/>
    <w:rsid w:val="00E45BD0"/>
    <w:rPr>
      <w:rFonts w:ascii="Arial" w:eastAsia="Times New Roman" w:hAnsi="Arial"/>
      <w:b/>
      <w:bCs/>
      <w:color w:val="0094BA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B2363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color w:val="000000"/>
      <w:sz w:val="24"/>
      <w:szCs w:val="24"/>
      <w:lang w:val="en-GB"/>
    </w:rPr>
  </w:style>
  <w:style w:type="character" w:styleId="Hyperlink">
    <w:name w:val="Hyperlink"/>
    <w:rsid w:val="00B2363A"/>
    <w:rPr>
      <w:color w:val="0000FF"/>
      <w:u w:val="single"/>
    </w:rPr>
  </w:style>
  <w:style w:type="paragraph" w:styleId="TOCHeading">
    <w:name w:val="TOC Heading"/>
    <w:aliases w:val="TOC Heading [1]"/>
    <w:basedOn w:val="Heading1"/>
    <w:next w:val="Normal"/>
    <w:uiPriority w:val="39"/>
    <w:unhideWhenUsed/>
    <w:qFormat/>
    <w:rsid w:val="00AE54CB"/>
    <w:pPr>
      <w:spacing w:before="0"/>
      <w:outlineLvl w:val="9"/>
    </w:pPr>
    <w:rPr>
      <w:rFonts w:ascii="Calibri Light" w:hAnsi="Calibri Light"/>
      <w:sz w:val="36"/>
      <w:lang w:val="en-US"/>
    </w:rPr>
  </w:style>
  <w:style w:type="paragraph" w:styleId="NoSpacing">
    <w:name w:val="No Spacing"/>
    <w:aliases w:val="*No Spacing*"/>
    <w:link w:val="NoSpacingChar"/>
    <w:autoRedefine/>
    <w:uiPriority w:val="99"/>
    <w:rsid w:val="002F1EF1"/>
    <w:pPr>
      <w:spacing w:line="276" w:lineRule="auto"/>
    </w:pPr>
    <w:rPr>
      <w:rFonts w:ascii="Arial" w:hAnsi="Arial"/>
      <w:sz w:val="21"/>
      <w:szCs w:val="22"/>
      <w:lang w:eastAsia="en-US"/>
    </w:rPr>
  </w:style>
  <w:style w:type="paragraph" w:styleId="TOC1">
    <w:name w:val="toc 1"/>
    <w:aliases w:val="*TOC 1*"/>
    <w:basedOn w:val="ccchpara"/>
    <w:next w:val="Normal"/>
    <w:link w:val="TOC1Char"/>
    <w:autoRedefine/>
    <w:uiPriority w:val="39"/>
    <w:unhideWhenUsed/>
    <w:rsid w:val="00DC0DDC"/>
    <w:pPr>
      <w:tabs>
        <w:tab w:val="right" w:leader="dot" w:pos="10060"/>
      </w:tabs>
      <w:spacing w:after="0" w:line="276" w:lineRule="auto"/>
    </w:pPr>
    <w:rPr>
      <w:rFonts w:eastAsia="Calibri" w:cs="Times New Roman"/>
      <w:iCs/>
      <w:noProof/>
      <w:color w:val="009ABD"/>
      <w:sz w:val="28"/>
      <w:szCs w:val="22"/>
      <w:lang w:val="en-AU" w:eastAsia="en-US"/>
    </w:rPr>
  </w:style>
  <w:style w:type="paragraph" w:styleId="TOC2">
    <w:name w:val="toc 2"/>
    <w:aliases w:val="*TOC 2*"/>
    <w:basedOn w:val="Normal"/>
    <w:next w:val="Normal"/>
    <w:link w:val="TOC2Char"/>
    <w:autoRedefine/>
    <w:uiPriority w:val="39"/>
    <w:unhideWhenUsed/>
    <w:rsid w:val="00D220D3"/>
    <w:pPr>
      <w:tabs>
        <w:tab w:val="right" w:leader="dot" w:pos="10060"/>
      </w:tabs>
    </w:pPr>
    <w:rPr>
      <w:bCs/>
    </w:rPr>
  </w:style>
  <w:style w:type="paragraph" w:customStyle="1" w:styleId="Paragraph">
    <w:name w:val="Paragraph"/>
    <w:basedOn w:val="Normal"/>
    <w:link w:val="ParagraphChar1"/>
    <w:rsid w:val="0093225C"/>
    <w:pPr>
      <w:spacing w:before="60" w:after="120" w:line="280" w:lineRule="atLeast"/>
      <w:jc w:val="both"/>
    </w:pPr>
    <w:rPr>
      <w:rFonts w:eastAsia="Times New Roman"/>
      <w:sz w:val="20"/>
      <w:szCs w:val="20"/>
    </w:rPr>
  </w:style>
  <w:style w:type="paragraph" w:customStyle="1" w:styleId="Heading10">
    <w:name w:val="*Heading 1*"/>
    <w:basedOn w:val="Heading1"/>
    <w:link w:val="Heading1Char0"/>
    <w:autoRedefine/>
    <w:qFormat/>
    <w:rsid w:val="00B45F36"/>
    <w:pPr>
      <w:spacing w:before="0" w:line="336" w:lineRule="auto"/>
      <w:jc w:val="center"/>
      <w:outlineLvl w:val="9"/>
    </w:pPr>
    <w:rPr>
      <w:rFonts w:ascii="Source Sans Pro" w:eastAsia="Arial Unicode MS" w:hAnsi="Source Sans Pro"/>
      <w:b w:val="0"/>
      <w:color w:val="003660"/>
      <w:sz w:val="32"/>
      <w:szCs w:val="20"/>
    </w:rPr>
  </w:style>
  <w:style w:type="paragraph" w:customStyle="1" w:styleId="FuturaComLight">
    <w:name w:val="Futura Com Light"/>
    <w:basedOn w:val="MCRIHeading"/>
    <w:link w:val="FuturaComLightChar"/>
    <w:rsid w:val="00171A3B"/>
    <w:rPr>
      <w:rFonts w:ascii="Futura Com Light" w:hAnsi="Futura Com Light"/>
      <w:color w:val="00203F"/>
      <w:sz w:val="60"/>
      <w:szCs w:val="60"/>
    </w:rPr>
  </w:style>
  <w:style w:type="paragraph" w:customStyle="1" w:styleId="Default">
    <w:name w:val="Default"/>
    <w:rsid w:val="00D348C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MCRIHeadingChar">
    <w:name w:val="MCRI_Heading Char"/>
    <w:link w:val="MCRIHeading"/>
    <w:rsid w:val="00171A3B"/>
    <w:rPr>
      <w:rFonts w:ascii="Arial" w:eastAsia="Cambria" w:hAnsi="Arial" w:cs="Arial"/>
      <w:bCs/>
      <w:color w:val="0094BA"/>
      <w:sz w:val="24"/>
      <w:szCs w:val="24"/>
      <w:lang w:val="en-GB" w:eastAsia="en-US" w:bidi="ar-SA"/>
    </w:rPr>
  </w:style>
  <w:style w:type="character" w:customStyle="1" w:styleId="FuturaComLightChar">
    <w:name w:val="Futura Com Light Char"/>
    <w:basedOn w:val="MCRIHeadingChar"/>
    <w:link w:val="FuturaComLight"/>
    <w:rsid w:val="00171A3B"/>
    <w:rPr>
      <w:rFonts w:ascii="Arial" w:eastAsia="Cambria" w:hAnsi="Arial" w:cs="Arial"/>
      <w:bCs/>
      <w:color w:val="0094BA"/>
      <w:sz w:val="24"/>
      <w:szCs w:val="24"/>
      <w:lang w:val="en-GB" w:eastAsia="en-US" w:bidi="ar-SA"/>
    </w:rPr>
  </w:style>
  <w:style w:type="paragraph" w:styleId="TOC3">
    <w:name w:val="toc 3"/>
    <w:aliases w:val="*TOC 3*"/>
    <w:basedOn w:val="Normal"/>
    <w:next w:val="Normal"/>
    <w:link w:val="TOC3Char"/>
    <w:autoRedefine/>
    <w:uiPriority w:val="39"/>
    <w:unhideWhenUsed/>
    <w:rsid w:val="00D220D3"/>
    <w:pPr>
      <w:tabs>
        <w:tab w:val="right" w:leader="dot" w:pos="10060"/>
      </w:tabs>
      <w:ind w:left="142"/>
      <w:contextualSpacing/>
    </w:pPr>
    <w:rPr>
      <w:noProof/>
    </w:rPr>
  </w:style>
  <w:style w:type="table" w:styleId="MediumList1-Accent5">
    <w:name w:val="Medium List 1 Accent 5"/>
    <w:basedOn w:val="TableNormal"/>
    <w:uiPriority w:val="65"/>
    <w:rsid w:val="008774BA"/>
    <w:rPr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paragraph" w:customStyle="1" w:styleId="Style1">
    <w:name w:val="Style1"/>
    <w:basedOn w:val="Heading10"/>
    <w:link w:val="Style1Char"/>
    <w:rsid w:val="00133C3E"/>
    <w:rPr>
      <w:rFonts w:ascii="Tahoma" w:hAnsi="Tahoma" w:cs="Tahoma"/>
    </w:rPr>
  </w:style>
  <w:style w:type="character" w:styleId="CommentReference">
    <w:name w:val="annotation reference"/>
    <w:uiPriority w:val="99"/>
    <w:semiHidden/>
    <w:unhideWhenUsed/>
    <w:rsid w:val="00B806F3"/>
    <w:rPr>
      <w:sz w:val="16"/>
      <w:szCs w:val="16"/>
    </w:rPr>
  </w:style>
  <w:style w:type="character" w:customStyle="1" w:styleId="Heading1Char0">
    <w:name w:val="*Heading 1* Char"/>
    <w:link w:val="Heading10"/>
    <w:rsid w:val="00B45F36"/>
    <w:rPr>
      <w:rFonts w:ascii="Source Sans Pro" w:eastAsia="Arial Unicode MS" w:hAnsi="Source Sans Pro" w:cs="Open Sans Light"/>
      <w:bCs/>
      <w:color w:val="003660"/>
      <w:sz w:val="32"/>
      <w:lang w:eastAsia="en-US"/>
    </w:rPr>
  </w:style>
  <w:style w:type="character" w:customStyle="1" w:styleId="Style1Char">
    <w:name w:val="Style1 Char"/>
    <w:link w:val="Style1"/>
    <w:rsid w:val="00133C3E"/>
    <w:rPr>
      <w:rFonts w:ascii="Tahoma" w:eastAsia="Arial Unicode MS" w:hAnsi="Tahoma" w:cs="Tahoma"/>
      <w:b/>
      <w:bCs/>
      <w:color w:val="0094BA"/>
      <w:sz w:val="32"/>
      <w:szCs w:val="26"/>
      <w:lang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B806F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806F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6F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806F3"/>
    <w:rPr>
      <w:b/>
      <w:bCs/>
      <w:lang w:eastAsia="en-US"/>
    </w:rPr>
  </w:style>
  <w:style w:type="character" w:customStyle="1" w:styleId="ccchbulletChar1">
    <w:name w:val="ccch bullet Char1"/>
    <w:link w:val="ccchbullet"/>
    <w:locked/>
    <w:rsid w:val="000F7F9F"/>
    <w:rPr>
      <w:rFonts w:eastAsia="Times New Roman"/>
      <w:lang w:val="x-none" w:eastAsia="x-none"/>
    </w:rPr>
  </w:style>
  <w:style w:type="paragraph" w:customStyle="1" w:styleId="ccchbullet">
    <w:name w:val="ccch bullet"/>
    <w:basedOn w:val="Paragraph"/>
    <w:link w:val="ccchbulletChar1"/>
    <w:rsid w:val="000F7F9F"/>
    <w:pPr>
      <w:numPr>
        <w:numId w:val="2"/>
      </w:numPr>
      <w:spacing w:line="23" w:lineRule="atLeast"/>
    </w:pPr>
    <w:rPr>
      <w:rFonts w:ascii="Calibri" w:hAnsi="Calibri"/>
      <w:lang w:val="x-none" w:eastAsia="x-none"/>
    </w:rPr>
  </w:style>
  <w:style w:type="character" w:styleId="PlaceholderText">
    <w:name w:val="Placeholder Text"/>
    <w:uiPriority w:val="99"/>
    <w:semiHidden/>
    <w:rsid w:val="00F6032E"/>
    <w:rPr>
      <w:color w:val="808080"/>
    </w:rPr>
  </w:style>
  <w:style w:type="paragraph" w:customStyle="1" w:styleId="BulletNormal">
    <w:name w:val="*Bullet Normal*"/>
    <w:basedOn w:val="BodyTextIndent"/>
    <w:link w:val="BulletNormalChar"/>
    <w:autoRedefine/>
    <w:qFormat/>
    <w:rsid w:val="00EE4ED6"/>
    <w:pPr>
      <w:numPr>
        <w:numId w:val="3"/>
      </w:numPr>
      <w:spacing w:after="0"/>
      <w:ind w:left="709" w:hanging="425"/>
    </w:pPr>
    <w:rPr>
      <w:rFonts w:eastAsia="Arial Unicode MS" w:cs="Arial"/>
      <w:iCs/>
      <w:lang w:eastAsia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26DEE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926DEE"/>
    <w:rPr>
      <w:sz w:val="22"/>
      <w:szCs w:val="22"/>
      <w:lang w:eastAsia="en-US"/>
    </w:rPr>
  </w:style>
  <w:style w:type="paragraph" w:customStyle="1" w:styleId="ccchpara">
    <w:name w:val="ccch para"/>
    <w:basedOn w:val="Normal"/>
    <w:link w:val="ccchparaChar"/>
    <w:rsid w:val="00247E49"/>
    <w:pPr>
      <w:spacing w:after="240" w:line="240" w:lineRule="atLeast"/>
    </w:pPr>
    <w:rPr>
      <w:rFonts w:eastAsia="Times New Roman" w:cs="Arial"/>
      <w:szCs w:val="24"/>
      <w:lang w:val="en-US" w:eastAsia="en-AU"/>
    </w:rPr>
  </w:style>
  <w:style w:type="paragraph" w:styleId="BodyText">
    <w:name w:val="Body Text"/>
    <w:basedOn w:val="Normal"/>
    <w:link w:val="BodyTextChar"/>
    <w:rsid w:val="004A6A0F"/>
    <w:pPr>
      <w:spacing w:after="120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BodyTextChar">
    <w:name w:val="Body Text Char"/>
    <w:link w:val="BodyText"/>
    <w:rsid w:val="004A6A0F"/>
    <w:rPr>
      <w:rFonts w:ascii="Times New Roman" w:eastAsia="Times New Roman" w:hAnsi="Times New Roman"/>
      <w:sz w:val="24"/>
      <w:szCs w:val="24"/>
    </w:rPr>
  </w:style>
  <w:style w:type="character" w:customStyle="1" w:styleId="NoSpacingChar">
    <w:name w:val="No Spacing Char"/>
    <w:aliases w:val="*No Spacing* Char"/>
    <w:link w:val="NoSpacing"/>
    <w:uiPriority w:val="99"/>
    <w:locked/>
    <w:rsid w:val="002F1EF1"/>
    <w:rPr>
      <w:rFonts w:ascii="Arial" w:hAnsi="Arial"/>
      <w:sz w:val="21"/>
      <w:szCs w:val="22"/>
      <w:lang w:eastAsia="en-US"/>
    </w:rPr>
  </w:style>
  <w:style w:type="paragraph" w:customStyle="1" w:styleId="NoSpacing1">
    <w:name w:val="No Spacing1"/>
    <w:uiPriority w:val="99"/>
    <w:rsid w:val="00B47A2E"/>
    <w:rPr>
      <w:rFonts w:eastAsia="Times New Roman"/>
      <w:sz w:val="22"/>
      <w:szCs w:val="22"/>
      <w:lang w:eastAsia="en-US"/>
    </w:rPr>
  </w:style>
  <w:style w:type="character" w:customStyle="1" w:styleId="charitalic">
    <w:name w:val="char italic"/>
    <w:rsid w:val="00CD6C47"/>
    <w:rPr>
      <w:rFonts w:ascii="Times New Roman" w:hAnsi="Times New Roman"/>
      <w:i/>
    </w:rPr>
  </w:style>
  <w:style w:type="paragraph" w:styleId="ListBullet">
    <w:name w:val="List Bullet"/>
    <w:basedOn w:val="Normal"/>
    <w:uiPriority w:val="99"/>
    <w:semiHidden/>
    <w:rsid w:val="00A2731C"/>
    <w:pPr>
      <w:numPr>
        <w:numId w:val="4"/>
      </w:numPr>
      <w:spacing w:before="60"/>
      <w:jc w:val="both"/>
    </w:pPr>
    <w:rPr>
      <w:rFonts w:ascii="Times New Roman" w:eastAsia="Times New Roman" w:hAnsi="Times New Roman"/>
      <w:lang w:val="en-US" w:eastAsia="en-AU"/>
    </w:rPr>
  </w:style>
  <w:style w:type="paragraph" w:customStyle="1" w:styleId="Style10">
    <w:name w:val="Style [1]"/>
    <w:basedOn w:val="Normal"/>
    <w:link w:val="Style1Char0"/>
    <w:autoRedefine/>
    <w:rsid w:val="005625DD"/>
    <w:pPr>
      <w:autoSpaceDE w:val="0"/>
      <w:autoSpaceDN w:val="0"/>
      <w:adjustRightInd w:val="0"/>
      <w:spacing w:line="216" w:lineRule="auto"/>
    </w:pPr>
    <w:rPr>
      <w:rFonts w:ascii="Arial Unicode MS" w:eastAsia="Arial Unicode MS" w:hAnsi="Arial Unicode MS" w:cs="Arial Unicode MS"/>
      <w:color w:val="000000"/>
      <w:lang w:eastAsia="en-AU"/>
    </w:rPr>
  </w:style>
  <w:style w:type="paragraph" w:customStyle="1" w:styleId="Style3">
    <w:name w:val="Style [3]"/>
    <w:basedOn w:val="Style10"/>
    <w:link w:val="Style3Char"/>
    <w:autoRedefine/>
    <w:rsid w:val="00E144DC"/>
    <w:pPr>
      <w:numPr>
        <w:numId w:val="5"/>
      </w:numPr>
      <w:ind w:left="567" w:hanging="283"/>
    </w:pPr>
  </w:style>
  <w:style w:type="character" w:customStyle="1" w:styleId="Style1Char0">
    <w:name w:val="Style [1] Char"/>
    <w:link w:val="Style10"/>
    <w:rsid w:val="005625DD"/>
    <w:rPr>
      <w:rFonts w:ascii="Arial Unicode MS" w:eastAsia="Arial Unicode MS" w:hAnsi="Arial Unicode MS" w:cs="Arial Unicode MS"/>
      <w:color w:val="000000"/>
      <w:sz w:val="22"/>
      <w:szCs w:val="22"/>
    </w:rPr>
  </w:style>
  <w:style w:type="paragraph" w:customStyle="1" w:styleId="TableFigures1">
    <w:name w:val="Table/Figures [1]"/>
    <w:basedOn w:val="Normal"/>
    <w:link w:val="TableFigures1Char"/>
    <w:autoRedefine/>
    <w:rsid w:val="00D1767C"/>
    <w:pPr>
      <w:spacing w:line="216" w:lineRule="auto"/>
    </w:pPr>
    <w:rPr>
      <w:rFonts w:ascii="Arial Unicode MS" w:eastAsia="Arial Unicode MS" w:hAnsi="Arial Unicode MS" w:cs="Arial Unicode MS"/>
      <w:b/>
      <w:color w:val="0094BA"/>
      <w:sz w:val="20"/>
      <w:szCs w:val="20"/>
    </w:rPr>
  </w:style>
  <w:style w:type="character" w:customStyle="1" w:styleId="Style3Char">
    <w:name w:val="Style [3] Char"/>
    <w:basedOn w:val="Style1Char0"/>
    <w:link w:val="Style3"/>
    <w:rsid w:val="00E144DC"/>
    <w:rPr>
      <w:rFonts w:ascii="Arial Unicode MS" w:eastAsia="Arial Unicode MS" w:hAnsi="Arial Unicode MS" w:cs="Arial Unicode MS"/>
      <w:color w:val="000000"/>
      <w:sz w:val="22"/>
      <w:szCs w:val="22"/>
    </w:rPr>
  </w:style>
  <w:style w:type="paragraph" w:customStyle="1" w:styleId="Style2">
    <w:name w:val="Style [2]"/>
    <w:basedOn w:val="Style3"/>
    <w:autoRedefine/>
    <w:rsid w:val="00B87260"/>
    <w:pPr>
      <w:numPr>
        <w:numId w:val="0"/>
      </w:numPr>
    </w:pPr>
    <w:rPr>
      <w:b/>
    </w:rPr>
  </w:style>
  <w:style w:type="character" w:customStyle="1" w:styleId="TableFigures1Char">
    <w:name w:val="Table/Figures [1] Char"/>
    <w:link w:val="TableFigures1"/>
    <w:rsid w:val="00D1767C"/>
    <w:rPr>
      <w:rFonts w:ascii="Arial Unicode MS" w:eastAsia="Arial Unicode MS" w:hAnsi="Arial Unicode MS" w:cs="Arial Unicode MS"/>
      <w:b/>
      <w:color w:val="0094BA"/>
      <w:lang w:eastAsia="en-US"/>
    </w:rPr>
  </w:style>
  <w:style w:type="paragraph" w:customStyle="1" w:styleId="Heading20">
    <w:name w:val="Heading (2)"/>
    <w:basedOn w:val="Normal"/>
    <w:link w:val="Heading2Char0"/>
    <w:rsid w:val="002F1208"/>
    <w:pPr>
      <w:spacing w:line="216" w:lineRule="auto"/>
    </w:pPr>
    <w:rPr>
      <w:rFonts w:ascii="Arial Unicode MS" w:eastAsia="Arial Unicode MS" w:hAnsi="Arial Unicode MS" w:cs="Arial Unicode MS"/>
      <w:b/>
      <w:color w:val="0094BA"/>
      <w:sz w:val="28"/>
    </w:rPr>
  </w:style>
  <w:style w:type="paragraph" w:customStyle="1" w:styleId="Heading30">
    <w:name w:val="*Heading 3*"/>
    <w:basedOn w:val="Heading3"/>
    <w:link w:val="Heading3Char0"/>
    <w:autoRedefine/>
    <w:qFormat/>
    <w:rsid w:val="00BD2E38"/>
    <w:pPr>
      <w:spacing w:before="0" w:line="336" w:lineRule="auto"/>
      <w:outlineLvl w:val="9"/>
    </w:pPr>
    <w:rPr>
      <w:color w:val="003660"/>
      <w:sz w:val="24"/>
    </w:rPr>
  </w:style>
  <w:style w:type="character" w:customStyle="1" w:styleId="Heading2Char0">
    <w:name w:val="Heading (2) Char"/>
    <w:link w:val="Heading20"/>
    <w:rsid w:val="002F1208"/>
    <w:rPr>
      <w:rFonts w:ascii="Arial Unicode MS" w:eastAsia="Arial Unicode MS" w:hAnsi="Arial Unicode MS" w:cs="Arial Unicode MS"/>
      <w:b/>
      <w:color w:val="0094BA"/>
      <w:sz w:val="28"/>
      <w:szCs w:val="22"/>
      <w:lang w:eastAsia="en-US"/>
    </w:rPr>
  </w:style>
  <w:style w:type="paragraph" w:customStyle="1" w:styleId="BoldNormal">
    <w:name w:val="*Bold Normal*"/>
    <w:basedOn w:val="Normal"/>
    <w:link w:val="BoldNormalChar"/>
    <w:autoRedefine/>
    <w:uiPriority w:val="1"/>
    <w:qFormat/>
    <w:rsid w:val="00EC2379"/>
    <w:rPr>
      <w:b/>
    </w:rPr>
  </w:style>
  <w:style w:type="character" w:customStyle="1" w:styleId="Heading3Char0">
    <w:name w:val="*Heading 3* Char"/>
    <w:link w:val="Heading30"/>
    <w:rsid w:val="00BD2E38"/>
    <w:rPr>
      <w:rFonts w:ascii="Source Sans Pro" w:eastAsia="Times New Roman" w:hAnsi="Source Sans Pro" w:cs="Open Sans Light"/>
      <w:b/>
      <w:bCs/>
      <w:color w:val="003660"/>
      <w:sz w:val="24"/>
      <w:szCs w:val="22"/>
      <w:lang w:eastAsia="en-US"/>
    </w:rPr>
  </w:style>
  <w:style w:type="paragraph" w:styleId="Caption">
    <w:name w:val="caption"/>
    <w:aliases w:val="*Caption*,#Caption"/>
    <w:basedOn w:val="Normal"/>
    <w:next w:val="Normal"/>
    <w:autoRedefine/>
    <w:uiPriority w:val="35"/>
    <w:unhideWhenUsed/>
    <w:qFormat/>
    <w:rsid w:val="00E963E8"/>
    <w:pPr>
      <w:keepNext/>
    </w:pPr>
    <w:rPr>
      <w:rFonts w:eastAsia="Arial Unicode MS"/>
      <w:iCs/>
      <w:color w:val="003660"/>
      <w:sz w:val="20"/>
      <w:szCs w:val="20"/>
    </w:rPr>
  </w:style>
  <w:style w:type="character" w:customStyle="1" w:styleId="BoldNormalChar">
    <w:name w:val="*Bold Normal* Char"/>
    <w:basedOn w:val="DefaultParagraphFont"/>
    <w:link w:val="BoldNormal"/>
    <w:uiPriority w:val="1"/>
    <w:rsid w:val="00EC2379"/>
    <w:rPr>
      <w:rFonts w:ascii="Calibri Light" w:hAnsi="Calibri Light" w:cs="Open Sans Light"/>
      <w:b/>
      <w:sz w:val="22"/>
      <w:szCs w:val="22"/>
      <w:lang w:eastAsia="en-US"/>
    </w:rPr>
  </w:style>
  <w:style w:type="paragraph" w:customStyle="1" w:styleId="ItalicNormal">
    <w:name w:val="*Italic Normal&quot;"/>
    <w:basedOn w:val="Normal"/>
    <w:link w:val="ItalicNormalChar"/>
    <w:autoRedefine/>
    <w:uiPriority w:val="2"/>
    <w:qFormat/>
    <w:rsid w:val="00EC2379"/>
    <w:rPr>
      <w:i/>
    </w:r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C7C2E"/>
  </w:style>
  <w:style w:type="character" w:customStyle="1" w:styleId="ItalicNormalChar">
    <w:name w:val="*Italic Normal&quot; Char"/>
    <w:basedOn w:val="DefaultParagraphFont"/>
    <w:link w:val="ItalicNormal"/>
    <w:uiPriority w:val="2"/>
    <w:rsid w:val="00EC2379"/>
    <w:rPr>
      <w:rFonts w:ascii="Calibri Light" w:hAnsi="Calibri Light" w:cs="Open Sans Light"/>
      <w:i/>
      <w:sz w:val="22"/>
      <w:szCs w:val="22"/>
      <w:lang w:eastAsia="en-US"/>
    </w:rPr>
  </w:style>
  <w:style w:type="paragraph" w:customStyle="1" w:styleId="Cross-reference">
    <w:name w:val="*Cross-reference*"/>
    <w:basedOn w:val="Normal"/>
    <w:link w:val="Cross-referenceChar"/>
    <w:autoRedefine/>
    <w:qFormat/>
    <w:rsid w:val="00EC2379"/>
    <w:rPr>
      <w:color w:val="009ABD"/>
      <w:u w:val="single"/>
    </w:rPr>
  </w:style>
  <w:style w:type="character" w:customStyle="1" w:styleId="Cross-referenceChar">
    <w:name w:val="*Cross-reference* Char"/>
    <w:basedOn w:val="DefaultParagraphFont"/>
    <w:link w:val="Cross-reference"/>
    <w:rsid w:val="00EC2379"/>
    <w:rPr>
      <w:rFonts w:ascii="Calibri Light" w:hAnsi="Calibri Light" w:cs="Open Sans Light"/>
      <w:color w:val="009ABD"/>
      <w:sz w:val="22"/>
      <w:szCs w:val="22"/>
      <w:u w:val="single"/>
      <w:lang w:eastAsia="en-US"/>
    </w:rPr>
  </w:style>
  <w:style w:type="paragraph" w:customStyle="1" w:styleId="Level2BulletNormal">
    <w:name w:val="*Level 2 Bullet Normal*"/>
    <w:basedOn w:val="BulletNormal"/>
    <w:link w:val="Level2BulletNormalChar"/>
    <w:qFormat/>
    <w:rsid w:val="005564DF"/>
    <w:pPr>
      <w:numPr>
        <w:ilvl w:val="1"/>
        <w:numId w:val="7"/>
      </w:numPr>
      <w:tabs>
        <w:tab w:val="clear" w:pos="1440"/>
      </w:tabs>
      <w:ind w:left="822" w:hanging="425"/>
    </w:pPr>
  </w:style>
  <w:style w:type="character" w:customStyle="1" w:styleId="BulletNormalChar">
    <w:name w:val="*Bullet Normal* Char"/>
    <w:basedOn w:val="BodyTextIndentChar"/>
    <w:link w:val="BulletNormal"/>
    <w:rsid w:val="00EE4ED6"/>
    <w:rPr>
      <w:rFonts w:ascii="Source Sans Pro" w:eastAsia="Arial Unicode MS" w:hAnsi="Source Sans Pro" w:cs="Arial"/>
      <w:iCs/>
      <w:sz w:val="22"/>
      <w:szCs w:val="22"/>
      <w:lang w:eastAsia="en-US"/>
    </w:rPr>
  </w:style>
  <w:style w:type="character" w:customStyle="1" w:styleId="Level2BulletNormalChar">
    <w:name w:val="*Level 2 Bullet Normal* Char"/>
    <w:basedOn w:val="BulletNormalChar"/>
    <w:link w:val="Level2BulletNormal"/>
    <w:rsid w:val="005564DF"/>
    <w:rPr>
      <w:rFonts w:ascii="Calibri Light" w:eastAsia="Arial Unicode MS" w:hAnsi="Calibri Light" w:cs="Arial"/>
      <w:iCs/>
      <w:sz w:val="22"/>
      <w:szCs w:val="22"/>
      <w:lang w:eastAsia="en-US"/>
    </w:rPr>
  </w:style>
  <w:style w:type="paragraph" w:customStyle="1" w:styleId="Body">
    <w:name w:val="Body"/>
    <w:basedOn w:val="Normal"/>
    <w:rsid w:val="00F100BB"/>
    <w:pPr>
      <w:spacing w:after="200"/>
    </w:pPr>
    <w:rPr>
      <w:rFonts w:ascii="Calibri" w:eastAsiaTheme="minorHAnsi" w:hAnsi="Calibri"/>
      <w:color w:val="000000"/>
      <w:lang w:eastAsia="en-AU"/>
    </w:rPr>
  </w:style>
  <w:style w:type="paragraph" w:customStyle="1" w:styleId="numberedlistnormal">
    <w:name w:val="*numbered list normal*"/>
    <w:basedOn w:val="BulletNormal"/>
    <w:link w:val="numberedlistnormalChar"/>
    <w:autoRedefine/>
    <w:qFormat/>
    <w:rsid w:val="00EC2379"/>
    <w:pPr>
      <w:numPr>
        <w:numId w:val="10"/>
      </w:numPr>
      <w:ind w:left="584" w:hanging="357"/>
    </w:pPr>
  </w:style>
  <w:style w:type="character" w:customStyle="1" w:styleId="numberedlistnormalChar">
    <w:name w:val="*numbered list normal* Char"/>
    <w:basedOn w:val="BulletNormalChar"/>
    <w:link w:val="numberedlistnormal"/>
    <w:rsid w:val="00EC2379"/>
    <w:rPr>
      <w:rFonts w:ascii="Calibri Light" w:eastAsia="Arial Unicode MS" w:hAnsi="Calibri Light" w:cs="Arial"/>
      <w:iCs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rsid w:val="00CB6828"/>
    <w:rPr>
      <w:i/>
      <w:iCs/>
    </w:rPr>
  </w:style>
  <w:style w:type="paragraph" w:customStyle="1" w:styleId="Referencetext">
    <w:name w:val="*Reference text*"/>
    <w:basedOn w:val="Normal"/>
    <w:link w:val="ReferencetextChar"/>
    <w:autoRedefine/>
    <w:qFormat/>
    <w:rsid w:val="00EC2379"/>
    <w:rPr>
      <w:noProof/>
      <w:sz w:val="20"/>
      <w:szCs w:val="20"/>
      <w:lang w:eastAsia="en-AU"/>
    </w:rPr>
  </w:style>
  <w:style w:type="character" w:customStyle="1" w:styleId="ReferencetextChar">
    <w:name w:val="*Reference text* Char"/>
    <w:basedOn w:val="DefaultParagraphFont"/>
    <w:link w:val="Referencetext"/>
    <w:rsid w:val="00EC2379"/>
    <w:rPr>
      <w:rFonts w:ascii="Calibri Light" w:hAnsi="Calibri Light" w:cs="Open Sans Light"/>
      <w:noProof/>
    </w:rPr>
  </w:style>
  <w:style w:type="paragraph" w:customStyle="1" w:styleId="Normal0">
    <w:name w:val="#Normal#"/>
    <w:basedOn w:val="Normal"/>
    <w:link w:val="NormalChar"/>
    <w:autoRedefine/>
    <w:rsid w:val="00436F4F"/>
    <w:pPr>
      <w:tabs>
        <w:tab w:val="left" w:pos="9639"/>
      </w:tabs>
    </w:pPr>
    <w:rPr>
      <w:color w:val="ED7D31" w:themeColor="accent2"/>
    </w:rPr>
  </w:style>
  <w:style w:type="paragraph" w:customStyle="1" w:styleId="Normal-BOLD">
    <w:name w:val="*Normal-BOLD#"/>
    <w:basedOn w:val="Normal0"/>
    <w:link w:val="Normal-BOLDChar"/>
    <w:autoRedefine/>
    <w:rsid w:val="00374429"/>
    <w:rPr>
      <w:b/>
    </w:rPr>
  </w:style>
  <w:style w:type="character" w:customStyle="1" w:styleId="NormalChar">
    <w:name w:val="#Normal# Char"/>
    <w:basedOn w:val="DefaultParagraphFont"/>
    <w:link w:val="Normal0"/>
    <w:rsid w:val="00436F4F"/>
    <w:rPr>
      <w:rFonts w:ascii="Calibri Light" w:hAnsi="Calibri Light" w:cs="Open Sans Light"/>
      <w:color w:val="ED7D31" w:themeColor="accent2"/>
      <w:sz w:val="22"/>
      <w:szCs w:val="22"/>
      <w:lang w:eastAsia="en-US"/>
    </w:rPr>
  </w:style>
  <w:style w:type="character" w:customStyle="1" w:styleId="Normal-BOLDChar">
    <w:name w:val="*Normal-BOLD# Char"/>
    <w:basedOn w:val="NormalChar"/>
    <w:link w:val="Normal-BOLD"/>
    <w:rsid w:val="00374429"/>
    <w:rPr>
      <w:rFonts w:ascii="Arial" w:hAnsi="Arial" w:cs="Arial"/>
      <w:b/>
      <w:color w:val="ED7D31" w:themeColor="accent2"/>
      <w:sz w:val="22"/>
      <w:szCs w:val="22"/>
      <w:lang w:eastAsia="en-US"/>
    </w:rPr>
  </w:style>
  <w:style w:type="paragraph" w:customStyle="1" w:styleId="crossreference">
    <w:name w:val="#cross reference#"/>
    <w:basedOn w:val="Normal0"/>
    <w:link w:val="crossreferenceChar"/>
    <w:autoRedefine/>
    <w:uiPriority w:val="11"/>
    <w:rsid w:val="00C976EB"/>
    <w:rPr>
      <w:color w:val="1F4E79"/>
      <w:u w:val="single"/>
    </w:rPr>
  </w:style>
  <w:style w:type="character" w:customStyle="1" w:styleId="crossreferenceChar">
    <w:name w:val="#cross reference# Char"/>
    <w:basedOn w:val="NormalChar"/>
    <w:link w:val="crossreference"/>
    <w:uiPriority w:val="11"/>
    <w:rsid w:val="00311E01"/>
    <w:rPr>
      <w:rFonts w:ascii="Calibri Light" w:hAnsi="Calibri Light" w:cs="Open Sans Light"/>
      <w:color w:val="1F4E79"/>
      <w:sz w:val="22"/>
      <w:szCs w:val="22"/>
      <w:u w:val="single"/>
      <w:lang w:eastAsia="en-US"/>
    </w:rPr>
  </w:style>
  <w:style w:type="paragraph" w:styleId="NormalWeb">
    <w:name w:val="Normal (Web)"/>
    <w:basedOn w:val="Normal"/>
    <w:uiPriority w:val="99"/>
    <w:unhideWhenUsed/>
    <w:rsid w:val="00DC48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paragraph" w:customStyle="1" w:styleId="Heading11">
    <w:name w:val="#Heading #1"/>
    <w:basedOn w:val="Heading1"/>
    <w:link w:val="Heading1Char1"/>
    <w:autoRedefine/>
    <w:rsid w:val="00C815E6"/>
    <w:pPr>
      <w:spacing w:before="120" w:after="120" w:line="216" w:lineRule="auto"/>
    </w:pPr>
    <w:rPr>
      <w:rFonts w:ascii="Arial" w:eastAsia="Arial Unicode MS" w:hAnsi="Arial"/>
      <w:color w:val="1F4E79"/>
      <w:szCs w:val="26"/>
    </w:rPr>
  </w:style>
  <w:style w:type="character" w:customStyle="1" w:styleId="Heading1Char1">
    <w:name w:val="#Heading #1 Char"/>
    <w:link w:val="Heading11"/>
    <w:rsid w:val="00C815E6"/>
    <w:rPr>
      <w:rFonts w:ascii="Arial" w:eastAsia="Arial Unicode MS" w:hAnsi="Arial"/>
      <w:b/>
      <w:bCs/>
      <w:color w:val="1F4E79"/>
      <w:sz w:val="28"/>
      <w:szCs w:val="26"/>
      <w:lang w:eastAsia="en-US"/>
    </w:rPr>
  </w:style>
  <w:style w:type="paragraph" w:customStyle="1" w:styleId="MediumGrid211">
    <w:name w:val="Medium Grid 211"/>
    <w:uiPriority w:val="1"/>
    <w:rsid w:val="00C815E6"/>
    <w:rPr>
      <w:sz w:val="22"/>
      <w:szCs w:val="22"/>
      <w:lang w:eastAsia="en-US"/>
    </w:rPr>
  </w:style>
  <w:style w:type="paragraph" w:customStyle="1" w:styleId="MediumShading1-Accent11">
    <w:name w:val="Medium Shading 1 - Accent 11"/>
    <w:link w:val="MediumShading1-Accent1Char"/>
    <w:uiPriority w:val="1"/>
    <w:rsid w:val="00B04B7E"/>
    <w:rPr>
      <w:sz w:val="22"/>
      <w:szCs w:val="22"/>
      <w:lang w:eastAsia="en-US"/>
    </w:rPr>
  </w:style>
  <w:style w:type="character" w:customStyle="1" w:styleId="MediumShading1-Accent1Char">
    <w:name w:val="Medium Shading 1 - Accent 1 Char"/>
    <w:link w:val="MediumShading1-Accent11"/>
    <w:uiPriority w:val="1"/>
    <w:locked/>
    <w:rsid w:val="00B04B7E"/>
    <w:rPr>
      <w:sz w:val="22"/>
      <w:szCs w:val="22"/>
      <w:lang w:eastAsia="en-US"/>
    </w:rPr>
  </w:style>
  <w:style w:type="character" w:customStyle="1" w:styleId="ParagraphChar1">
    <w:name w:val="Paragraph Char1"/>
    <w:link w:val="Paragraph"/>
    <w:locked/>
    <w:rsid w:val="00B04B7E"/>
    <w:rPr>
      <w:rFonts w:ascii="Arial" w:eastAsia="Times New Roman" w:hAnsi="Arial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107C5"/>
    <w:rPr>
      <w:color w:val="954F72" w:themeColor="followedHyperlink"/>
      <w:u w:val="single"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2534D2"/>
    <w:rPr>
      <w:rFonts w:ascii="Arial" w:hAnsi="Arial"/>
      <w:sz w:val="21"/>
      <w:szCs w:val="22"/>
      <w:lang w:eastAsia="en-US"/>
    </w:rPr>
  </w:style>
  <w:style w:type="paragraph" w:customStyle="1" w:styleId="Table-body">
    <w:name w:val="Table - body"/>
    <w:basedOn w:val="Normal"/>
    <w:rsid w:val="00EB231E"/>
    <w:pPr>
      <w:overflowPunct w:val="0"/>
      <w:autoSpaceDE w:val="0"/>
      <w:autoSpaceDN w:val="0"/>
      <w:adjustRightInd w:val="0"/>
      <w:spacing w:before="60" w:after="60"/>
      <w:textAlignment w:val="baseline"/>
    </w:pPr>
    <w:rPr>
      <w:rFonts w:ascii="Verdana" w:eastAsia="Times New Roman" w:hAnsi="Verdana"/>
      <w:szCs w:val="20"/>
    </w:rPr>
  </w:style>
  <w:style w:type="paragraph" w:customStyle="1" w:styleId="Heading-2">
    <w:name w:val="Heading - 2"/>
    <w:basedOn w:val="Normal"/>
    <w:rsid w:val="00EB231E"/>
    <w:pPr>
      <w:keepNext/>
      <w:keepLines/>
      <w:overflowPunct w:val="0"/>
      <w:autoSpaceDE w:val="0"/>
      <w:autoSpaceDN w:val="0"/>
      <w:adjustRightInd w:val="0"/>
      <w:spacing w:after="240"/>
      <w:ind w:left="567"/>
      <w:jc w:val="center"/>
      <w:textAlignment w:val="baseline"/>
    </w:pPr>
    <w:rPr>
      <w:rFonts w:ascii="Verdana" w:eastAsia="Times New Roman" w:hAnsi="Verdana"/>
      <w:b/>
      <w:sz w:val="36"/>
      <w:szCs w:val="20"/>
    </w:rPr>
  </w:style>
  <w:style w:type="paragraph" w:customStyle="1" w:styleId="CCCHMCRIheading">
    <w:name w:val="CCCH MCRI heading"/>
    <w:basedOn w:val="Normal"/>
    <w:autoRedefine/>
    <w:rsid w:val="00ED765E"/>
    <w:pPr>
      <w:spacing w:after="240"/>
    </w:pPr>
    <w:rPr>
      <w:rFonts w:asciiTheme="majorHAnsi" w:eastAsiaTheme="minorEastAsia" w:hAnsiTheme="majorHAnsi" w:cstheme="minorBidi"/>
      <w:b/>
      <w:color w:val="009ABD"/>
      <w:sz w:val="48"/>
      <w:szCs w:val="48"/>
      <w:lang w:val="en-US"/>
    </w:rPr>
  </w:style>
  <w:style w:type="paragraph" w:customStyle="1" w:styleId="Heading40">
    <w:name w:val="*Heading 4*"/>
    <w:basedOn w:val="Heading4"/>
    <w:link w:val="Heading4Char0"/>
    <w:rsid w:val="00A808B9"/>
    <w:pPr>
      <w:spacing w:before="0" w:line="336" w:lineRule="auto"/>
    </w:pPr>
    <w:rPr>
      <w:rFonts w:ascii="Calibri Light" w:hAnsi="Calibri Light" w:cs="Open Sans Light"/>
      <w:i w:val="0"/>
      <w:color w:val="009ABD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1A4434"/>
    <w:pPr>
      <w:tabs>
        <w:tab w:val="right" w:leader="dot" w:pos="10060"/>
      </w:tabs>
      <w:ind w:left="426"/>
    </w:pPr>
    <w:rPr>
      <w:i/>
      <w:noProof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76EB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Heading4Char0">
    <w:name w:val="*Heading 4* Char"/>
    <w:basedOn w:val="Heading4Char"/>
    <w:link w:val="Heading40"/>
    <w:rsid w:val="00A808B9"/>
    <w:rPr>
      <w:rFonts w:ascii="Calibri Light" w:eastAsiaTheme="majorEastAsia" w:hAnsi="Calibri Light" w:cs="Open Sans Light"/>
      <w:i w:val="0"/>
      <w:iCs/>
      <w:color w:val="009ABD"/>
      <w:sz w:val="24"/>
      <w:szCs w:val="22"/>
      <w:lang w:eastAsia="en-US"/>
    </w:rPr>
  </w:style>
  <w:style w:type="paragraph" w:customStyle="1" w:styleId="TOC">
    <w:name w:val="*TOC*"/>
    <w:basedOn w:val="TOC1"/>
    <w:link w:val="TOCChar"/>
    <w:autoRedefine/>
    <w:rsid w:val="00E03671"/>
    <w:pPr>
      <w:tabs>
        <w:tab w:val="left" w:leader="underscore" w:pos="440"/>
      </w:tabs>
      <w:ind w:left="340" w:hanging="340"/>
    </w:pPr>
    <w:rPr>
      <w:rFonts w:cs="Open Sans Light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E03671"/>
    <w:pPr>
      <w:ind w:left="880"/>
    </w:pPr>
    <w:rPr>
      <w:rFonts w:asciiTheme="minorHAnsi" w:hAnsiTheme="minorHAnsi"/>
      <w:sz w:val="20"/>
      <w:szCs w:val="20"/>
    </w:rPr>
  </w:style>
  <w:style w:type="character" w:customStyle="1" w:styleId="ccchparaChar">
    <w:name w:val="ccch para Char"/>
    <w:basedOn w:val="DefaultParagraphFont"/>
    <w:link w:val="ccchpara"/>
    <w:rsid w:val="002327BF"/>
    <w:rPr>
      <w:rFonts w:ascii="Calibri Light" w:eastAsia="Times New Roman" w:hAnsi="Calibri Light" w:cs="Arial"/>
      <w:sz w:val="22"/>
      <w:szCs w:val="24"/>
      <w:lang w:val="en-US"/>
    </w:rPr>
  </w:style>
  <w:style w:type="character" w:customStyle="1" w:styleId="TOC1Char">
    <w:name w:val="TOC 1 Char"/>
    <w:aliases w:val="*TOC 1* Char"/>
    <w:basedOn w:val="ccchparaChar"/>
    <w:link w:val="TOC1"/>
    <w:uiPriority w:val="39"/>
    <w:rsid w:val="00DC0DDC"/>
    <w:rPr>
      <w:rFonts w:ascii="Calibri Light" w:eastAsia="Times New Roman" w:hAnsi="Calibri Light" w:cs="Arial"/>
      <w:iCs/>
      <w:noProof/>
      <w:color w:val="009ABD"/>
      <w:sz w:val="28"/>
      <w:szCs w:val="22"/>
      <w:lang w:val="en-US" w:eastAsia="en-US"/>
    </w:rPr>
  </w:style>
  <w:style w:type="character" w:customStyle="1" w:styleId="TOCChar">
    <w:name w:val="*TOC* Char"/>
    <w:basedOn w:val="TOC1Char"/>
    <w:link w:val="TOC"/>
    <w:rsid w:val="00E03671"/>
    <w:rPr>
      <w:rFonts w:ascii="Calibri Light" w:eastAsia="Times New Roman" w:hAnsi="Calibri Light" w:cs="Open Sans Light"/>
      <w:b w:val="0"/>
      <w:bCs w:val="0"/>
      <w:iCs/>
      <w:noProof/>
      <w:color w:val="009ABD"/>
      <w:sz w:val="24"/>
      <w:szCs w:val="21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E03671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03671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03671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03671"/>
    <w:pPr>
      <w:ind w:left="1760"/>
    </w:pPr>
    <w:rPr>
      <w:rFonts w:asciiTheme="minorHAnsi" w:hAnsiTheme="minorHAnsi"/>
      <w:sz w:val="20"/>
      <w:szCs w:val="20"/>
    </w:rPr>
  </w:style>
  <w:style w:type="paragraph" w:customStyle="1" w:styleId="TOC0">
    <w:name w:val="TOC"/>
    <w:basedOn w:val="TOC3"/>
    <w:link w:val="TOCChar0"/>
    <w:rsid w:val="00E03671"/>
    <w:pPr>
      <w:tabs>
        <w:tab w:val="right" w:leader="underscore" w:pos="10060"/>
      </w:tabs>
    </w:pPr>
  </w:style>
  <w:style w:type="paragraph" w:customStyle="1" w:styleId="Style20">
    <w:name w:val="Style2"/>
    <w:basedOn w:val="TOC1"/>
    <w:link w:val="Style2Char"/>
    <w:autoRedefine/>
    <w:rsid w:val="00E03671"/>
    <w:rPr>
      <w:b/>
    </w:rPr>
  </w:style>
  <w:style w:type="character" w:customStyle="1" w:styleId="TOC3Char">
    <w:name w:val="TOC 3 Char"/>
    <w:aliases w:val="*TOC 3* Char"/>
    <w:basedOn w:val="DefaultParagraphFont"/>
    <w:link w:val="TOC3"/>
    <w:uiPriority w:val="39"/>
    <w:rsid w:val="00D220D3"/>
    <w:rPr>
      <w:rFonts w:ascii="Calibri Light" w:hAnsi="Calibri Light" w:cs="Open Sans Light"/>
      <w:noProof/>
      <w:sz w:val="22"/>
      <w:szCs w:val="22"/>
      <w:lang w:eastAsia="en-US"/>
    </w:rPr>
  </w:style>
  <w:style w:type="character" w:customStyle="1" w:styleId="TOCChar0">
    <w:name w:val="TOC Char"/>
    <w:basedOn w:val="TOC3Char"/>
    <w:link w:val="TOC0"/>
    <w:rsid w:val="00E03671"/>
    <w:rPr>
      <w:rFonts w:ascii="Calibri Light" w:hAnsi="Calibri Light" w:cs="Open Sans Light"/>
      <w:noProof/>
      <w:sz w:val="22"/>
      <w:szCs w:val="22"/>
      <w:lang w:eastAsia="en-US"/>
    </w:rPr>
  </w:style>
  <w:style w:type="paragraph" w:customStyle="1" w:styleId="TOC113">
    <w:name w:val="TOC 113"/>
    <w:basedOn w:val="TableofFigures"/>
    <w:link w:val="TOC113Char"/>
    <w:rsid w:val="00E03671"/>
    <w:pPr>
      <w:tabs>
        <w:tab w:val="right" w:leader="dot" w:pos="10060"/>
      </w:tabs>
    </w:pPr>
    <w:rPr>
      <w:noProof/>
    </w:rPr>
  </w:style>
  <w:style w:type="character" w:customStyle="1" w:styleId="Style2Char">
    <w:name w:val="Style2 Char"/>
    <w:basedOn w:val="TOC1Char"/>
    <w:link w:val="Style20"/>
    <w:rsid w:val="00E03671"/>
    <w:rPr>
      <w:rFonts w:ascii="Calibri Light" w:eastAsia="Times New Roman" w:hAnsi="Calibri Light" w:cs="Arial"/>
      <w:b/>
      <w:bCs w:val="0"/>
      <w:iCs/>
      <w:noProof/>
      <w:color w:val="009ABD"/>
      <w:sz w:val="24"/>
      <w:szCs w:val="22"/>
      <w:lang w:val="en-US" w:eastAsia="en-US"/>
    </w:rPr>
  </w:style>
  <w:style w:type="paragraph" w:customStyle="1" w:styleId="TOCa">
    <w:name w:val="**TOC**"/>
    <w:basedOn w:val="TOC3"/>
    <w:link w:val="TOCChar1"/>
    <w:uiPriority w:val="1"/>
    <w:rsid w:val="001A4434"/>
  </w:style>
  <w:style w:type="character" w:customStyle="1" w:styleId="TableofFiguresChar">
    <w:name w:val="Table of Figures Char"/>
    <w:basedOn w:val="DefaultParagraphFont"/>
    <w:link w:val="TableofFigures"/>
    <w:uiPriority w:val="99"/>
    <w:rsid w:val="00E03671"/>
    <w:rPr>
      <w:rFonts w:ascii="Calibri Light" w:hAnsi="Calibri Light"/>
      <w:sz w:val="22"/>
      <w:szCs w:val="22"/>
      <w:lang w:eastAsia="en-US"/>
    </w:rPr>
  </w:style>
  <w:style w:type="character" w:customStyle="1" w:styleId="TOC113Char">
    <w:name w:val="TOC 113 Char"/>
    <w:basedOn w:val="TableofFiguresChar"/>
    <w:link w:val="TOC113"/>
    <w:rsid w:val="00E03671"/>
    <w:rPr>
      <w:rFonts w:ascii="Calibri Light" w:hAnsi="Calibri Light"/>
      <w:noProof/>
      <w:sz w:val="22"/>
      <w:szCs w:val="22"/>
      <w:lang w:eastAsia="en-US"/>
    </w:rPr>
  </w:style>
  <w:style w:type="paragraph" w:customStyle="1" w:styleId="TOCstyle1">
    <w:name w:val="*TOC style1*"/>
    <w:basedOn w:val="TOC2"/>
    <w:link w:val="TOCstyle1Char"/>
    <w:rsid w:val="00445198"/>
    <w:rPr>
      <w:noProof/>
    </w:rPr>
  </w:style>
  <w:style w:type="character" w:customStyle="1" w:styleId="TOCChar1">
    <w:name w:val="**TOC** Char"/>
    <w:basedOn w:val="TOC3Char"/>
    <w:link w:val="TOCa"/>
    <w:uiPriority w:val="1"/>
    <w:rsid w:val="00311E01"/>
    <w:rPr>
      <w:rFonts w:ascii="Calibri Light" w:hAnsi="Calibri Light" w:cs="Open Sans Light"/>
      <w:noProof/>
      <w:sz w:val="22"/>
      <w:szCs w:val="22"/>
      <w:lang w:eastAsia="en-US"/>
    </w:rPr>
  </w:style>
  <w:style w:type="paragraph" w:customStyle="1" w:styleId="Style30">
    <w:name w:val="Style3"/>
    <w:basedOn w:val="TOC3"/>
    <w:link w:val="Style3Char0"/>
    <w:rsid w:val="00D220D3"/>
    <w:pPr>
      <w:spacing w:line="264" w:lineRule="auto"/>
      <w:contextualSpacing w:val="0"/>
    </w:pPr>
  </w:style>
  <w:style w:type="character" w:customStyle="1" w:styleId="TOC2Char">
    <w:name w:val="TOC 2 Char"/>
    <w:aliases w:val="*TOC 2* Char"/>
    <w:basedOn w:val="DefaultParagraphFont"/>
    <w:link w:val="TOC2"/>
    <w:uiPriority w:val="39"/>
    <w:rsid w:val="00D220D3"/>
    <w:rPr>
      <w:rFonts w:ascii="Calibri Light" w:hAnsi="Calibri Light"/>
      <w:bCs/>
      <w:sz w:val="22"/>
      <w:szCs w:val="22"/>
      <w:lang w:eastAsia="en-US"/>
    </w:rPr>
  </w:style>
  <w:style w:type="character" w:customStyle="1" w:styleId="TOCstyle1Char">
    <w:name w:val="*TOC style1* Char"/>
    <w:basedOn w:val="TOC2Char"/>
    <w:link w:val="TOCstyle1"/>
    <w:rsid w:val="00445198"/>
    <w:rPr>
      <w:rFonts w:ascii="Calibri Light" w:hAnsi="Calibri Light"/>
      <w:bCs/>
      <w:noProof/>
      <w:sz w:val="22"/>
      <w:szCs w:val="22"/>
      <w:lang w:eastAsia="en-US"/>
    </w:rPr>
  </w:style>
  <w:style w:type="character" w:customStyle="1" w:styleId="Style3Char0">
    <w:name w:val="Style3 Char"/>
    <w:basedOn w:val="TOC3Char"/>
    <w:link w:val="Style30"/>
    <w:rsid w:val="00D220D3"/>
    <w:rPr>
      <w:rFonts w:ascii="Calibri Light" w:hAnsi="Calibri Light" w:cs="Open Sans Light"/>
      <w:noProof/>
      <w:sz w:val="22"/>
      <w:szCs w:val="22"/>
      <w:lang w:eastAsia="en-US"/>
    </w:rPr>
  </w:style>
  <w:style w:type="paragraph" w:customStyle="1" w:styleId="Reporttitle">
    <w:name w:val="Report title"/>
    <w:basedOn w:val="Normal"/>
    <w:link w:val="ReporttitleChar"/>
    <w:rsid w:val="00355AB3"/>
    <w:rPr>
      <w:b/>
      <w:color w:val="FFFFFF" w:themeColor="background1"/>
      <w:sz w:val="110"/>
      <w:szCs w:val="110"/>
    </w:rPr>
  </w:style>
  <w:style w:type="paragraph" w:customStyle="1" w:styleId="Reportsubtitle">
    <w:name w:val="Report subtitle"/>
    <w:basedOn w:val="Normal"/>
    <w:link w:val="ReportsubtitleChar"/>
    <w:rsid w:val="00355AB3"/>
    <w:rPr>
      <w:color w:val="0C0037"/>
      <w:sz w:val="50"/>
      <w:szCs w:val="50"/>
    </w:rPr>
  </w:style>
  <w:style w:type="character" w:customStyle="1" w:styleId="ReporttitleChar">
    <w:name w:val="Report title Char"/>
    <w:basedOn w:val="DefaultParagraphFont"/>
    <w:link w:val="Reporttitle"/>
    <w:rsid w:val="00355AB3"/>
    <w:rPr>
      <w:rFonts w:ascii="Calibri Light" w:hAnsi="Calibri Light" w:cs="Open Sans Light"/>
      <w:b/>
      <w:color w:val="FFFFFF" w:themeColor="background1"/>
      <w:sz w:val="110"/>
      <w:szCs w:val="110"/>
      <w:lang w:eastAsia="en-US"/>
    </w:rPr>
  </w:style>
  <w:style w:type="character" w:customStyle="1" w:styleId="ReportsubtitleChar">
    <w:name w:val="Report subtitle Char"/>
    <w:basedOn w:val="DefaultParagraphFont"/>
    <w:link w:val="Reportsubtitle"/>
    <w:rsid w:val="00355AB3"/>
    <w:rPr>
      <w:rFonts w:ascii="Calibri Light" w:hAnsi="Calibri Light" w:cs="Open Sans Light"/>
      <w:color w:val="0C0037"/>
      <w:sz w:val="50"/>
      <w:szCs w:val="50"/>
      <w:lang w:eastAsia="en-US"/>
    </w:rPr>
  </w:style>
  <w:style w:type="paragraph" w:customStyle="1" w:styleId="Style4">
    <w:name w:val="Style4"/>
    <w:basedOn w:val="TOC1"/>
    <w:link w:val="Style4Char"/>
    <w:rsid w:val="00AE54CB"/>
  </w:style>
  <w:style w:type="table" w:styleId="TableGridLight">
    <w:name w:val="Grid Table Light"/>
    <w:basedOn w:val="TableNormal"/>
    <w:uiPriority w:val="40"/>
    <w:rsid w:val="00D27A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tyle4Char">
    <w:name w:val="Style4 Char"/>
    <w:basedOn w:val="TOC1Char"/>
    <w:link w:val="Style4"/>
    <w:rsid w:val="00AE54CB"/>
    <w:rPr>
      <w:rFonts w:ascii="Calibri Light" w:eastAsia="Times New Roman" w:hAnsi="Calibri Light" w:cs="Arial"/>
      <w:iCs/>
      <w:noProof/>
      <w:color w:val="009ABD"/>
      <w:sz w:val="28"/>
      <w:szCs w:val="22"/>
      <w:lang w:val="en-US" w:eastAsia="en-US"/>
    </w:rPr>
  </w:style>
  <w:style w:type="table" w:customStyle="1" w:styleId="Standardtable">
    <w:name w:val="*Standard table*"/>
    <w:basedOn w:val="TableNormal"/>
    <w:uiPriority w:val="99"/>
    <w:rsid w:val="00A334A7"/>
    <w:rPr>
      <w:rFonts w:ascii="Calibri Light" w:hAnsi="Calibri Light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</w:tcPr>
    <w:tblStylePr w:type="firstRow">
      <w:rPr>
        <w:rFonts w:ascii="Calibri Light" w:hAnsi="Calibri Light"/>
        <w:color w:val="FFFFFF" w:themeColor="background1"/>
        <w:sz w:val="22"/>
      </w:rPr>
      <w:tblPr/>
      <w:tcPr>
        <w:shd w:val="clear" w:color="auto" w:fill="808080" w:themeFill="background1" w:themeFillShade="80"/>
      </w:tcPr>
    </w:tblStylePr>
  </w:style>
  <w:style w:type="paragraph" w:customStyle="1" w:styleId="Documenttitle">
    <w:name w:val="Document title"/>
    <w:basedOn w:val="Heading10"/>
    <w:link w:val="DocumenttitleChar"/>
    <w:qFormat/>
    <w:rsid w:val="0092447E"/>
    <w:rPr>
      <w:sz w:val="48"/>
    </w:rPr>
  </w:style>
  <w:style w:type="character" w:customStyle="1" w:styleId="DocumenttitleChar">
    <w:name w:val="Document title Char"/>
    <w:basedOn w:val="Heading1Char0"/>
    <w:link w:val="Documenttitle"/>
    <w:rsid w:val="0092447E"/>
    <w:rPr>
      <w:rFonts w:ascii="Source Sans Pro" w:eastAsia="Arial Unicode MS" w:hAnsi="Source Sans Pro" w:cs="Open Sans Light"/>
      <w:bCs/>
      <w:color w:val="003660"/>
      <w:sz w:val="4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F48E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178AE"/>
    <w:rPr>
      <w:rFonts w:ascii="Source Sans Pro" w:hAnsi="Source Sans Pro" w:cs="Open Sans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05782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5726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06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1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0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6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5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17297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97832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4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9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fp.gov.au/what-we-do/police-check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rvice.vic.gov.au/services/working-with-children-check-update-details/hom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s.devinehercus\Downloads\2405%20CCCH%20portrait%20multi-page%20A4%20flyer%20template%20v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67b388-46cb-4568-aaf1-74c160deb45a">
      <UserInfo>
        <DisplayName>CCCH staff resources Members</DisplayName>
        <AccountId>8</AccountId>
        <AccountType/>
      </UserInfo>
      <UserInfo>
        <DisplayName>Tim Moore</DisplayName>
        <AccountId>129</AccountId>
        <AccountType/>
      </UserInfo>
      <UserInfo>
        <DisplayName>Julia Mayes</DisplayName>
        <AccountId>290</AccountId>
        <AccountType/>
      </UserInfo>
      <UserInfo>
        <DisplayName>Leona Pascoe</DisplayName>
        <AccountId>298</AccountId>
        <AccountType/>
      </UserInfo>
      <UserInfo>
        <DisplayName>Louise Cetrola</DisplayName>
        <AccountId>32</AccountId>
        <AccountType/>
      </UserInfo>
    </SharedWithUsers>
    <TaxCatchAll xmlns="c467b388-46cb-4568-aaf1-74c160deb45a" xsi:nil="true"/>
    <lcf76f155ced4ddcb4097134ff3c332f xmlns="75a0e5cf-6ce4-4a0c-9fb0-c50833e3027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669DFF10CBB047A5E42D1E0B735CB8" ma:contentTypeVersion="15" ma:contentTypeDescription="Create a new document." ma:contentTypeScope="" ma:versionID="22b3d0130342b9acee3f07064606c45d">
  <xsd:schema xmlns:xsd="http://www.w3.org/2001/XMLSchema" xmlns:xs="http://www.w3.org/2001/XMLSchema" xmlns:p="http://schemas.microsoft.com/office/2006/metadata/properties" xmlns:ns2="75a0e5cf-6ce4-4a0c-9fb0-c50833e3027b" xmlns:ns3="c467b388-46cb-4568-aaf1-74c160deb45a" targetNamespace="http://schemas.microsoft.com/office/2006/metadata/properties" ma:root="true" ma:fieldsID="817a6be48405d580527a32ea2cdeaff6" ns2:_="" ns3:_="">
    <xsd:import namespace="75a0e5cf-6ce4-4a0c-9fb0-c50833e3027b"/>
    <xsd:import namespace="c467b388-46cb-4568-aaf1-74c160deb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0e5cf-6ce4-4a0c-9fb0-c50833e302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471c520-dbd0-4b8f-9e36-8694d75fa5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7b388-46cb-4568-aaf1-74c160deb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31673be-6f73-479e-9f69-394344fd6b50}" ma:internalName="TaxCatchAll" ma:showField="CatchAllData" ma:web="c467b388-46cb-4568-aaf1-74c160deb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F064E-FC49-4DEF-8BE2-1AB8CD807620}">
  <ds:schemaRefs>
    <ds:schemaRef ds:uri="http://schemas.microsoft.com/office/2006/metadata/properties"/>
    <ds:schemaRef ds:uri="http://schemas.microsoft.com/office/infopath/2007/PartnerControls"/>
    <ds:schemaRef ds:uri="c467b388-46cb-4568-aaf1-74c160deb45a"/>
    <ds:schemaRef ds:uri="75a0e5cf-6ce4-4a0c-9fb0-c50833e3027b"/>
  </ds:schemaRefs>
</ds:datastoreItem>
</file>

<file path=customXml/itemProps2.xml><?xml version="1.0" encoding="utf-8"?>
<ds:datastoreItem xmlns:ds="http://schemas.openxmlformats.org/officeDocument/2006/customXml" ds:itemID="{B224A948-5814-4179-AD2B-FB7F2507F3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F27A3E-F04E-460D-8F34-495B212169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0e5cf-6ce4-4a0c-9fb0-c50833e3027b"/>
    <ds:schemaRef ds:uri="c467b388-46cb-4568-aaf1-74c160deb4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F1C4CE-F6BB-4D03-9C01-DD126193D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2405 CCCH portrait multi-page A4 flyer template v5</Template>
  <TotalTime>1368</TotalTime>
  <Pages>3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Links>
    <vt:vector size="48" baseType="variant">
      <vt:variant>
        <vt:i4>1835064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_Toc384383733</vt:lpwstr>
      </vt:variant>
      <vt:variant>
        <vt:i4>1835064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_Toc384383732</vt:lpwstr>
      </vt:variant>
      <vt:variant>
        <vt:i4>1835064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_Toc384383731</vt:lpwstr>
      </vt:variant>
      <vt:variant>
        <vt:i4>1835064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_Toc384383730</vt:lpwstr>
      </vt:variant>
      <vt:variant>
        <vt:i4>1900600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_Toc384383729</vt:lpwstr>
      </vt:variant>
      <vt:variant>
        <vt:i4>1900600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_Toc384383728</vt:lpwstr>
      </vt:variant>
      <vt:variant>
        <vt:i4>1900600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_Toc384383727</vt:lpwstr>
      </vt:variant>
      <vt:variant>
        <vt:i4>1900600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_Toc384383726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Ballingall</dc:creator>
  <cp:keywords/>
  <dc:description/>
  <cp:lastModifiedBy>Tess Devine-Hercus</cp:lastModifiedBy>
  <cp:revision>49</cp:revision>
  <dcterms:created xsi:type="dcterms:W3CDTF">2024-12-11T02:53:00Z</dcterms:created>
  <dcterms:modified xsi:type="dcterms:W3CDTF">2025-02-13T00:38:00Z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0x01010087669DFF10CBB047A5E42D1E0B735CB8</vt:lpwstr>
  </property>
  <property fmtid="{D5CDD505-2E9C-101B-9397-08002B2CF9AE}" pid="3" name="MediaServiceImageTags">
    <vt:lpwstr/>
  </property>
</Properties>
</file>